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9071C" w14:textId="4F453274" w:rsidR="001054DA" w:rsidRPr="005465C9" w:rsidRDefault="00402C8D" w:rsidP="003E7D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1F5942" w:rsidRPr="005465C9">
        <w:rPr>
          <w:rFonts w:asciiTheme="minorHAnsi" w:hAnsiTheme="minorHAnsi" w:cstheme="minorHAnsi"/>
        </w:rPr>
        <w:t>PROGRAM:</w:t>
      </w:r>
    </w:p>
    <w:p w14:paraId="7AB4BF7A" w14:textId="77777777" w:rsidR="003D3946" w:rsidRPr="003D3946" w:rsidRDefault="003D3946" w:rsidP="003D3946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3D3946">
        <w:rPr>
          <w:rFonts w:asciiTheme="minorHAnsi" w:hAnsiTheme="minorHAnsi" w:cstheme="minorHAnsi"/>
        </w:rPr>
        <w:t>Přivítání účastníků</w:t>
      </w:r>
    </w:p>
    <w:p w14:paraId="0322A9BA" w14:textId="77777777" w:rsidR="003D3946" w:rsidRPr="003D3946" w:rsidRDefault="003D3946" w:rsidP="003D3946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3D3946">
        <w:rPr>
          <w:rFonts w:asciiTheme="minorHAnsi" w:hAnsiTheme="minorHAnsi" w:cstheme="minorHAnsi"/>
        </w:rPr>
        <w:t>3. ročník projektu Benešovsko žije příběhy – příprava vyhlášení</w:t>
      </w:r>
    </w:p>
    <w:p w14:paraId="25121995" w14:textId="071C03AF" w:rsidR="003D3946" w:rsidRPr="003D3946" w:rsidRDefault="005E6CCA" w:rsidP="003D3946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Tipy na v</w:t>
      </w:r>
      <w:r w:rsidR="003D3946" w:rsidRPr="003D3946">
        <w:rPr>
          <w:rFonts w:asciiTheme="minorHAnsi" w:hAnsiTheme="minorHAnsi" w:cstheme="minorHAnsi"/>
        </w:rPr>
        <w:t xml:space="preserve">zdělávací akce </w:t>
      </w:r>
      <w:r>
        <w:rPr>
          <w:rFonts w:asciiTheme="minorHAnsi" w:hAnsiTheme="minorHAnsi" w:cstheme="minorHAnsi"/>
        </w:rPr>
        <w:t>zaměřené na</w:t>
      </w:r>
      <w:r w:rsidR="003D3946" w:rsidRPr="003D3946">
        <w:rPr>
          <w:rFonts w:asciiTheme="minorHAnsi" w:hAnsiTheme="minorHAnsi" w:cstheme="minorHAnsi"/>
        </w:rPr>
        <w:t xml:space="preserve"> ČG </w:t>
      </w:r>
      <w:r w:rsidR="00100F61">
        <w:rPr>
          <w:rFonts w:asciiTheme="minorHAnsi" w:hAnsiTheme="minorHAnsi" w:cstheme="minorHAnsi"/>
        </w:rPr>
        <w:t xml:space="preserve">a </w:t>
      </w:r>
      <w:r w:rsidR="003D3946" w:rsidRPr="003D3946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yužitelné v</w:t>
      </w:r>
      <w:r w:rsidR="003D3946" w:rsidRPr="003D3946">
        <w:rPr>
          <w:rFonts w:asciiTheme="minorHAnsi" w:hAnsiTheme="minorHAnsi" w:cstheme="minorHAnsi"/>
        </w:rPr>
        <w:t xml:space="preserve"> rámci MAP II </w:t>
      </w:r>
    </w:p>
    <w:p w14:paraId="426C413F" w14:textId="77777777" w:rsidR="003D3946" w:rsidRPr="003D3946" w:rsidRDefault="003D3946" w:rsidP="003D3946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3D3946">
        <w:rPr>
          <w:rFonts w:asciiTheme="minorHAnsi" w:hAnsiTheme="minorHAnsi" w:cstheme="minorHAnsi"/>
        </w:rPr>
        <w:t>Různé</w:t>
      </w:r>
    </w:p>
    <w:p w14:paraId="16C9C188" w14:textId="2F28C332" w:rsidR="00915878" w:rsidRDefault="00915878" w:rsidP="009803EB">
      <w:pPr>
        <w:pStyle w:val="Odstavecseseznamem"/>
        <w:ind w:left="426" w:right="-569"/>
        <w:contextualSpacing/>
        <w:rPr>
          <w:rFonts w:asciiTheme="minorHAnsi" w:hAnsiTheme="minorHAnsi" w:cstheme="minorHAnsi"/>
          <w:bCs/>
        </w:rPr>
      </w:pPr>
    </w:p>
    <w:p w14:paraId="3D14692B" w14:textId="7C435577" w:rsidR="00305ED5" w:rsidRDefault="001F5942" w:rsidP="005015F4">
      <w:pPr>
        <w:ind w:right="-569"/>
        <w:contextualSpacing/>
        <w:rPr>
          <w:rFonts w:asciiTheme="minorHAnsi" w:hAnsiTheme="minorHAnsi" w:cstheme="minorHAnsi"/>
          <w:bCs/>
        </w:rPr>
      </w:pPr>
      <w:r w:rsidRPr="005015F4">
        <w:rPr>
          <w:rFonts w:asciiTheme="minorHAnsi" w:hAnsiTheme="minorHAnsi" w:cstheme="minorHAnsi"/>
          <w:bCs/>
        </w:rPr>
        <w:t>Účast dle prezenční listiny</w:t>
      </w:r>
      <w:r w:rsidR="004838BF">
        <w:rPr>
          <w:rFonts w:asciiTheme="minorHAnsi" w:hAnsiTheme="minorHAnsi" w:cstheme="minorHAnsi"/>
          <w:bCs/>
        </w:rPr>
        <w:t xml:space="preserve"> </w:t>
      </w:r>
    </w:p>
    <w:p w14:paraId="2F12FDBB" w14:textId="77777777" w:rsidR="001013B7" w:rsidRPr="00097B6E" w:rsidRDefault="001013B7" w:rsidP="001A0293">
      <w:pPr>
        <w:pStyle w:val="Odstavecseseznamem"/>
        <w:rPr>
          <w:rFonts w:asciiTheme="minorHAnsi" w:hAnsiTheme="minorHAnsi" w:cstheme="minorHAnsi"/>
          <w:b/>
          <w:sz w:val="11"/>
        </w:rPr>
      </w:pPr>
    </w:p>
    <w:p w14:paraId="47676153" w14:textId="313F24E7" w:rsidR="008D15E3" w:rsidRPr="00F00991" w:rsidRDefault="008D15E3" w:rsidP="000560BB">
      <w:pPr>
        <w:pStyle w:val="Odstavecseseznamem"/>
        <w:numPr>
          <w:ilvl w:val="0"/>
          <w:numId w:val="3"/>
        </w:numPr>
        <w:spacing w:after="120"/>
        <w:ind w:hanging="357"/>
        <w:rPr>
          <w:rFonts w:asciiTheme="minorHAnsi" w:hAnsiTheme="minorHAnsi" w:cstheme="minorHAnsi"/>
          <w:b/>
          <w:sz w:val="24"/>
          <w:szCs w:val="24"/>
        </w:rPr>
      </w:pPr>
      <w:r w:rsidRPr="00F00991">
        <w:rPr>
          <w:rFonts w:asciiTheme="minorHAnsi" w:hAnsiTheme="minorHAnsi" w:cstheme="minorHAnsi"/>
          <w:b/>
          <w:sz w:val="24"/>
          <w:szCs w:val="24"/>
        </w:rPr>
        <w:t>Úvod</w:t>
      </w:r>
      <w:r w:rsidR="005B5BDA" w:rsidRPr="00F00991">
        <w:rPr>
          <w:rFonts w:asciiTheme="minorHAnsi" w:hAnsiTheme="minorHAnsi" w:cstheme="minorHAnsi"/>
          <w:b/>
          <w:sz w:val="24"/>
          <w:szCs w:val="24"/>
        </w:rPr>
        <w:t>, zahájení</w:t>
      </w:r>
    </w:p>
    <w:p w14:paraId="2C72FEBD" w14:textId="0AEBF1A6" w:rsidR="00CC5721" w:rsidRPr="000560BB" w:rsidRDefault="000C2091" w:rsidP="000560BB">
      <w:pPr>
        <w:pStyle w:val="Odstavecseseznamem"/>
        <w:numPr>
          <w:ilvl w:val="0"/>
          <w:numId w:val="25"/>
        </w:numPr>
        <w:spacing w:after="120"/>
        <w:ind w:left="709" w:hanging="357"/>
        <w:rPr>
          <w:rFonts w:asciiTheme="minorHAnsi" w:hAnsiTheme="minorHAnsi" w:cstheme="minorHAnsi"/>
          <w:bCs/>
        </w:rPr>
      </w:pPr>
      <w:r w:rsidRPr="000560BB">
        <w:rPr>
          <w:rFonts w:asciiTheme="minorHAnsi" w:hAnsiTheme="minorHAnsi" w:cstheme="minorHAnsi"/>
          <w:bCs/>
        </w:rPr>
        <w:t>Helena</w:t>
      </w:r>
      <w:r w:rsidR="00420CFC" w:rsidRPr="000560BB">
        <w:rPr>
          <w:rFonts w:asciiTheme="minorHAnsi" w:hAnsiTheme="minorHAnsi" w:cstheme="minorHAnsi"/>
          <w:bCs/>
        </w:rPr>
        <w:t xml:space="preserve"> Šešinová (vedoucí PS ČG)</w:t>
      </w:r>
      <w:r w:rsidR="003650CA" w:rsidRPr="000560BB">
        <w:rPr>
          <w:rFonts w:asciiTheme="minorHAnsi" w:hAnsiTheme="minorHAnsi" w:cstheme="minorHAnsi"/>
          <w:bCs/>
        </w:rPr>
        <w:t xml:space="preserve"> přivítal</w:t>
      </w:r>
      <w:r w:rsidRPr="000560BB">
        <w:rPr>
          <w:rFonts w:asciiTheme="minorHAnsi" w:hAnsiTheme="minorHAnsi" w:cstheme="minorHAnsi"/>
          <w:bCs/>
        </w:rPr>
        <w:t>a</w:t>
      </w:r>
      <w:r w:rsidR="003650CA" w:rsidRPr="000560BB">
        <w:rPr>
          <w:rFonts w:asciiTheme="minorHAnsi" w:hAnsiTheme="minorHAnsi" w:cstheme="minorHAnsi"/>
          <w:bCs/>
        </w:rPr>
        <w:t xml:space="preserve"> přítomné účastníky</w:t>
      </w:r>
      <w:r w:rsidR="00F1545D" w:rsidRPr="000560BB">
        <w:rPr>
          <w:rFonts w:asciiTheme="minorHAnsi" w:hAnsiTheme="minorHAnsi" w:cstheme="minorHAnsi"/>
          <w:bCs/>
        </w:rPr>
        <w:t xml:space="preserve"> a seznámil</w:t>
      </w:r>
      <w:r w:rsidRPr="000560BB">
        <w:rPr>
          <w:rFonts w:asciiTheme="minorHAnsi" w:hAnsiTheme="minorHAnsi" w:cstheme="minorHAnsi"/>
          <w:bCs/>
        </w:rPr>
        <w:t>a</w:t>
      </w:r>
      <w:r w:rsidR="00F1545D" w:rsidRPr="000560BB">
        <w:rPr>
          <w:rFonts w:asciiTheme="minorHAnsi" w:hAnsiTheme="minorHAnsi" w:cstheme="minorHAnsi"/>
          <w:bCs/>
        </w:rPr>
        <w:t xml:space="preserve"> je s agendou </w:t>
      </w:r>
      <w:r w:rsidR="000C634C" w:rsidRPr="000560BB">
        <w:rPr>
          <w:rFonts w:asciiTheme="minorHAnsi" w:hAnsiTheme="minorHAnsi" w:cstheme="minorHAnsi"/>
          <w:bCs/>
        </w:rPr>
        <w:t>setkání</w:t>
      </w:r>
      <w:r w:rsidR="00F1545D" w:rsidRPr="000560BB">
        <w:rPr>
          <w:rFonts w:asciiTheme="minorHAnsi" w:hAnsiTheme="minorHAnsi" w:cstheme="minorHAnsi"/>
          <w:bCs/>
        </w:rPr>
        <w:t>.</w:t>
      </w:r>
    </w:p>
    <w:p w14:paraId="610545D9" w14:textId="18A22847" w:rsidR="00CC5721" w:rsidRDefault="00CC5721" w:rsidP="000560BB">
      <w:pPr>
        <w:pStyle w:val="Odstavecseseznamem"/>
        <w:numPr>
          <w:ilvl w:val="0"/>
          <w:numId w:val="25"/>
        </w:numPr>
        <w:spacing w:after="120"/>
        <w:ind w:left="709" w:hanging="357"/>
        <w:rPr>
          <w:rFonts w:asciiTheme="minorHAnsi" w:hAnsiTheme="minorHAnsi" w:cstheme="minorHAnsi"/>
        </w:rPr>
      </w:pPr>
      <w:r w:rsidRPr="000560BB">
        <w:rPr>
          <w:rFonts w:asciiTheme="minorHAnsi" w:hAnsiTheme="minorHAnsi" w:cstheme="minorHAnsi"/>
          <w:bCs/>
        </w:rPr>
        <w:t>Představil</w:t>
      </w:r>
      <w:r w:rsidR="000C2091" w:rsidRPr="000560BB">
        <w:rPr>
          <w:rFonts w:asciiTheme="minorHAnsi" w:hAnsiTheme="minorHAnsi" w:cstheme="minorHAnsi"/>
          <w:bCs/>
        </w:rPr>
        <w:t>a</w:t>
      </w:r>
      <w:r w:rsidRPr="000560BB">
        <w:rPr>
          <w:rFonts w:asciiTheme="minorHAnsi" w:hAnsiTheme="minorHAnsi" w:cstheme="minorHAnsi"/>
          <w:bCs/>
        </w:rPr>
        <w:t xml:space="preserve"> také novou členku PS ČG </w:t>
      </w:r>
      <w:r w:rsidR="000C2091" w:rsidRPr="000560BB">
        <w:rPr>
          <w:rFonts w:asciiTheme="minorHAnsi" w:hAnsiTheme="minorHAnsi" w:cstheme="minorHAnsi"/>
          <w:bCs/>
        </w:rPr>
        <w:t>Janu Gabrielovou</w:t>
      </w:r>
      <w:r w:rsidRPr="000560BB">
        <w:rPr>
          <w:rFonts w:asciiTheme="minorHAnsi" w:hAnsiTheme="minorHAnsi" w:cstheme="minorHAnsi"/>
          <w:bCs/>
        </w:rPr>
        <w:t xml:space="preserve"> ze ZŠ </w:t>
      </w:r>
      <w:r w:rsidR="000C2091" w:rsidRPr="000560BB">
        <w:rPr>
          <w:rFonts w:asciiTheme="minorHAnsi" w:hAnsiTheme="minorHAnsi" w:cstheme="minorHAnsi"/>
          <w:bCs/>
        </w:rPr>
        <w:t>G</w:t>
      </w:r>
      <w:r w:rsidR="001A6866">
        <w:rPr>
          <w:rFonts w:asciiTheme="minorHAnsi" w:hAnsiTheme="minorHAnsi" w:cstheme="minorHAnsi"/>
          <w:bCs/>
        </w:rPr>
        <w:t>AIA</w:t>
      </w:r>
      <w:r w:rsidR="000C2091" w:rsidRPr="000560BB">
        <w:rPr>
          <w:rFonts w:asciiTheme="minorHAnsi" w:hAnsiTheme="minorHAnsi" w:cstheme="minorHAnsi"/>
          <w:bCs/>
        </w:rPr>
        <w:t xml:space="preserve"> </w:t>
      </w:r>
      <w:r w:rsidRPr="000560BB">
        <w:rPr>
          <w:rFonts w:asciiTheme="minorHAnsi" w:hAnsiTheme="minorHAnsi" w:cstheme="minorHAnsi"/>
          <w:bCs/>
        </w:rPr>
        <w:t xml:space="preserve">Týnec nad Sázavou, která nahradila kolegyni </w:t>
      </w:r>
      <w:r w:rsidR="000C2091" w:rsidRPr="000560BB">
        <w:rPr>
          <w:rFonts w:asciiTheme="minorHAnsi" w:hAnsiTheme="minorHAnsi" w:cstheme="minorHAnsi"/>
          <w:bCs/>
        </w:rPr>
        <w:t>Annu</w:t>
      </w:r>
      <w:r w:rsidR="000C2091">
        <w:rPr>
          <w:rFonts w:asciiTheme="minorHAnsi" w:hAnsiTheme="minorHAnsi" w:cstheme="minorHAnsi"/>
        </w:rPr>
        <w:t xml:space="preserve"> </w:t>
      </w:r>
      <w:r w:rsidR="00772091">
        <w:rPr>
          <w:rFonts w:asciiTheme="minorHAnsi" w:hAnsiTheme="minorHAnsi" w:cstheme="minorHAnsi"/>
        </w:rPr>
        <w:t>Svobodovou</w:t>
      </w:r>
      <w:r>
        <w:rPr>
          <w:rFonts w:asciiTheme="minorHAnsi" w:hAnsiTheme="minorHAnsi" w:cstheme="minorHAnsi"/>
        </w:rPr>
        <w:t>. Krátce ji seznámil</w:t>
      </w:r>
      <w:r w:rsidR="00772091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s fungováním a tématy PS.</w:t>
      </w:r>
      <w:r w:rsidR="005E6CCA">
        <w:rPr>
          <w:rFonts w:asciiTheme="minorHAnsi" w:hAnsiTheme="minorHAnsi" w:cstheme="minorHAnsi"/>
        </w:rPr>
        <w:t xml:space="preserve"> Helena Šešinová poděkovala Anně Svobodové za </w:t>
      </w:r>
      <w:r w:rsidR="00100F61">
        <w:rPr>
          <w:rFonts w:asciiTheme="minorHAnsi" w:hAnsiTheme="minorHAnsi" w:cstheme="minorHAnsi"/>
        </w:rPr>
        <w:t xml:space="preserve">její </w:t>
      </w:r>
      <w:r w:rsidR="005E6CCA">
        <w:rPr>
          <w:rFonts w:asciiTheme="minorHAnsi" w:hAnsiTheme="minorHAnsi" w:cstheme="minorHAnsi"/>
        </w:rPr>
        <w:t xml:space="preserve">dosavadní aktivní a přínosné členství. </w:t>
      </w:r>
    </w:p>
    <w:p w14:paraId="1BFF6DBC" w14:textId="6430E41A" w:rsidR="000560BB" w:rsidRDefault="000560BB" w:rsidP="000560BB">
      <w:pPr>
        <w:pStyle w:val="Odstavecseseznamem"/>
        <w:numPr>
          <w:ilvl w:val="0"/>
          <w:numId w:val="25"/>
        </w:numPr>
        <w:spacing w:after="12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Proběhla diskuse, jak pedagogové ve školách zvládají aktuální situaci = omezení a komplikace spojené s </w:t>
      </w:r>
      <w:proofErr w:type="spellStart"/>
      <w:r>
        <w:rPr>
          <w:rFonts w:asciiTheme="minorHAnsi" w:hAnsiTheme="minorHAnsi" w:cstheme="minorHAnsi"/>
        </w:rPr>
        <w:t>covidem</w:t>
      </w:r>
      <w:proofErr w:type="spellEnd"/>
      <w:r>
        <w:rPr>
          <w:rFonts w:asciiTheme="minorHAnsi" w:hAnsiTheme="minorHAnsi" w:cstheme="minorHAnsi"/>
        </w:rPr>
        <w:t>. Hybridní výuka je náročná, mnozí pedagogové jsou také nemocní, hodně se supluje, roste únava.</w:t>
      </w:r>
    </w:p>
    <w:p w14:paraId="771F0989" w14:textId="77777777" w:rsidR="00F1545D" w:rsidRPr="00F1545D" w:rsidRDefault="00F1545D" w:rsidP="00F1545D">
      <w:pPr>
        <w:pStyle w:val="Odstavecseseznamem"/>
        <w:rPr>
          <w:rFonts w:asciiTheme="minorHAnsi" w:hAnsiTheme="minorHAnsi" w:cstheme="minorHAnsi"/>
        </w:rPr>
      </w:pPr>
    </w:p>
    <w:p w14:paraId="7638304C" w14:textId="399A0C75" w:rsidR="00BA420F" w:rsidRPr="00D02818" w:rsidRDefault="00F1545D" w:rsidP="00167A84">
      <w:pPr>
        <w:pStyle w:val="Odstavecseseznamem"/>
        <w:numPr>
          <w:ilvl w:val="0"/>
          <w:numId w:val="3"/>
        </w:numPr>
        <w:spacing w:after="12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Projekt </w:t>
      </w:r>
      <w:r w:rsidR="003E7D1E" w:rsidRPr="00D02818">
        <w:rPr>
          <w:rFonts w:asciiTheme="minorHAnsi" w:hAnsiTheme="minorHAnsi" w:cstheme="minorHAnsi"/>
          <w:b/>
          <w:sz w:val="24"/>
          <w:szCs w:val="24"/>
        </w:rPr>
        <w:t>Benešovsko</w:t>
      </w:r>
      <w:r w:rsidR="003E7D1E" w:rsidRPr="00FC3398">
        <w:rPr>
          <w:rFonts w:cs="Clara Sans Book"/>
          <w:b/>
          <w:bCs/>
          <w:color w:val="000000"/>
          <w:sz w:val="24"/>
          <w:szCs w:val="24"/>
        </w:rPr>
        <w:t xml:space="preserve"> žije příběhy</w:t>
      </w:r>
      <w:r>
        <w:rPr>
          <w:rFonts w:cs="Clara Sans Book"/>
          <w:b/>
          <w:bCs/>
          <w:color w:val="000000"/>
          <w:sz w:val="24"/>
          <w:szCs w:val="24"/>
        </w:rPr>
        <w:t xml:space="preserve"> – </w:t>
      </w:r>
      <w:r w:rsidR="00CC5721">
        <w:rPr>
          <w:rFonts w:cs="Clara Sans Book"/>
          <w:b/>
          <w:bCs/>
          <w:color w:val="000000"/>
          <w:sz w:val="24"/>
          <w:szCs w:val="24"/>
        </w:rPr>
        <w:t>3</w:t>
      </w:r>
      <w:r>
        <w:rPr>
          <w:rFonts w:cs="Clara Sans Book"/>
          <w:b/>
          <w:bCs/>
          <w:color w:val="000000"/>
          <w:sz w:val="24"/>
          <w:szCs w:val="24"/>
        </w:rPr>
        <w:t>. ročník</w:t>
      </w:r>
    </w:p>
    <w:p w14:paraId="0D34443B" w14:textId="1FEFDD66" w:rsidR="004838BF" w:rsidRDefault="00102C13" w:rsidP="00167A84">
      <w:pPr>
        <w:pStyle w:val="Odstavecseseznamem"/>
        <w:numPr>
          <w:ilvl w:val="0"/>
          <w:numId w:val="4"/>
        </w:numPr>
        <w:spacing w:after="120"/>
        <w:ind w:left="709" w:right="-2" w:hanging="28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Podle informací z RT MAP dle pravidel projektu nyní až do konce ledna 2022 mohou žáci tvořit příběhy, zástupci škol je pak nejpozději do konce ledna musí předat na Posázaví</w:t>
      </w:r>
      <w:r w:rsidR="00265954">
        <w:rPr>
          <w:rFonts w:asciiTheme="minorHAnsi" w:hAnsiTheme="minorHAnsi" w:cstheme="minorHAnsi"/>
          <w:bCs/>
        </w:rPr>
        <w:t xml:space="preserve"> </w:t>
      </w:r>
      <w:proofErr w:type="gramStart"/>
      <w:r w:rsidR="00265954">
        <w:rPr>
          <w:rFonts w:asciiTheme="minorHAnsi" w:hAnsiTheme="minorHAnsi" w:cstheme="minorHAnsi"/>
          <w:bCs/>
        </w:rPr>
        <w:t>o.p.s.</w:t>
      </w:r>
      <w:r>
        <w:rPr>
          <w:rFonts w:asciiTheme="minorHAnsi" w:hAnsiTheme="minorHAnsi" w:cstheme="minorHAnsi"/>
          <w:bCs/>
        </w:rPr>
        <w:t>.</w:t>
      </w:r>
      <w:proofErr w:type="gramEnd"/>
      <w:r>
        <w:rPr>
          <w:rFonts w:asciiTheme="minorHAnsi" w:hAnsiTheme="minorHAnsi" w:cstheme="minorHAnsi"/>
          <w:bCs/>
        </w:rPr>
        <w:t xml:space="preserve"> </w:t>
      </w:r>
    </w:p>
    <w:p w14:paraId="01970B3E" w14:textId="500D4EF9" w:rsidR="00102C13" w:rsidRDefault="00102C13" w:rsidP="00102C13">
      <w:pPr>
        <w:pStyle w:val="Odstavecseseznamem"/>
        <w:numPr>
          <w:ilvl w:val="0"/>
          <w:numId w:val="4"/>
        </w:numPr>
        <w:spacing w:after="120"/>
        <w:ind w:left="709" w:right="-2" w:hanging="28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Další postup je stejný jako v minulých letech – proběhne hodnocení odbornou porotou, výběr 20 nejzdařilejších prací, jazyková korektura, MUD doplní obrázky, bude vyrobena kniha Benešovsko žije příběhy 3, koncem června se uskuteční slavnost spojená s křtem knihy.</w:t>
      </w:r>
    </w:p>
    <w:p w14:paraId="3FD85C04" w14:textId="725081D5" w:rsidR="00102C13" w:rsidRDefault="00102C13" w:rsidP="00102C13">
      <w:pPr>
        <w:pStyle w:val="Odstavecseseznamem"/>
        <w:numPr>
          <w:ilvl w:val="0"/>
          <w:numId w:val="4"/>
        </w:numPr>
        <w:spacing w:after="120"/>
        <w:ind w:left="709" w:right="-2" w:hanging="28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Přítomné členky pozitivně hodnotí inovaci </w:t>
      </w:r>
      <w:r w:rsidR="00EE3E37">
        <w:rPr>
          <w:rFonts w:asciiTheme="minorHAnsi" w:hAnsiTheme="minorHAnsi" w:cstheme="minorHAnsi"/>
          <w:bCs/>
        </w:rPr>
        <w:t xml:space="preserve">zadání </w:t>
      </w:r>
      <w:r>
        <w:rPr>
          <w:rFonts w:asciiTheme="minorHAnsi" w:hAnsiTheme="minorHAnsi" w:cstheme="minorHAnsi"/>
          <w:bCs/>
        </w:rPr>
        <w:t>– náhodný výběr dvojice slov, která se pak v příběhu musí objevit. Děti to prý baví – je to pro ně akční.</w:t>
      </w:r>
    </w:p>
    <w:p w14:paraId="6E92C5E8" w14:textId="1DD8B516" w:rsidR="00102C13" w:rsidRDefault="000560BB" w:rsidP="00102C13">
      <w:pPr>
        <w:pStyle w:val="Odstavecseseznamem"/>
        <w:numPr>
          <w:ilvl w:val="0"/>
          <w:numId w:val="4"/>
        </w:numPr>
        <w:spacing w:after="120"/>
        <w:ind w:left="709" w:right="-2" w:hanging="284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Přítomné členky s dětmi na příbězích aktivně pracují.</w:t>
      </w:r>
    </w:p>
    <w:p w14:paraId="53D2090E" w14:textId="77777777" w:rsidR="00167A84" w:rsidRPr="00167A84" w:rsidRDefault="00167A84" w:rsidP="00167A84">
      <w:pPr>
        <w:pStyle w:val="Odstavecseseznamem"/>
        <w:ind w:left="709" w:right="-2"/>
        <w:contextualSpacing/>
        <w:rPr>
          <w:rFonts w:asciiTheme="minorHAnsi" w:hAnsiTheme="minorHAnsi" w:cstheme="minorHAnsi"/>
          <w:b/>
          <w:sz w:val="24"/>
          <w:szCs w:val="24"/>
        </w:rPr>
      </w:pPr>
    </w:p>
    <w:p w14:paraId="28693E72" w14:textId="21CFE9E6" w:rsidR="00E10088" w:rsidRDefault="00512272" w:rsidP="00746D84">
      <w:pPr>
        <w:spacing w:after="120"/>
        <w:ind w:right="-14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4. </w:t>
      </w:r>
      <w:r w:rsidR="00E112C2">
        <w:rPr>
          <w:rFonts w:asciiTheme="minorHAnsi" w:hAnsiTheme="minorHAnsi" w:cstheme="minorHAnsi"/>
          <w:b/>
        </w:rPr>
        <w:t xml:space="preserve">Tipy na vzdělávání, aktivity: </w:t>
      </w:r>
    </w:p>
    <w:p w14:paraId="0549D0CF" w14:textId="4575765A" w:rsidR="00746D84" w:rsidRPr="00746D84" w:rsidRDefault="00746D84" w:rsidP="00746D84">
      <w:pPr>
        <w:spacing w:after="120"/>
        <w:ind w:left="284" w:right="-2"/>
        <w:rPr>
          <w:rFonts w:asciiTheme="minorHAnsi" w:hAnsiTheme="minorHAnsi" w:cstheme="minorHAnsi"/>
          <w:bCs/>
          <w:sz w:val="22"/>
          <w:szCs w:val="22"/>
        </w:rPr>
      </w:pPr>
      <w:r w:rsidRPr="00746D84">
        <w:rPr>
          <w:rFonts w:asciiTheme="minorHAnsi" w:hAnsiTheme="minorHAnsi" w:cstheme="minorHAnsi"/>
          <w:bCs/>
          <w:sz w:val="22"/>
          <w:szCs w:val="22"/>
        </w:rPr>
        <w:t xml:space="preserve">V rámci diskuse zaznělo několik </w:t>
      </w:r>
      <w:r w:rsidR="008E74C7">
        <w:rPr>
          <w:rFonts w:asciiTheme="minorHAnsi" w:hAnsiTheme="minorHAnsi" w:cstheme="minorHAnsi"/>
          <w:bCs/>
          <w:sz w:val="22"/>
          <w:szCs w:val="22"/>
        </w:rPr>
        <w:t xml:space="preserve">vyzkoušených a pozitivně hodnocených </w:t>
      </w:r>
      <w:r w:rsidRPr="00746D84">
        <w:rPr>
          <w:rFonts w:asciiTheme="minorHAnsi" w:hAnsiTheme="minorHAnsi" w:cstheme="minorHAnsi"/>
          <w:bCs/>
          <w:sz w:val="22"/>
          <w:szCs w:val="22"/>
        </w:rPr>
        <w:t>námětů na akce, aktivity a lektory</w:t>
      </w:r>
      <w:r w:rsidR="005E6CCA">
        <w:rPr>
          <w:rFonts w:asciiTheme="minorHAnsi" w:hAnsiTheme="minorHAnsi" w:cstheme="minorHAnsi"/>
          <w:bCs/>
          <w:sz w:val="22"/>
          <w:szCs w:val="22"/>
        </w:rPr>
        <w:t>. K</w:t>
      </w:r>
      <w:r w:rsidRPr="00746D84">
        <w:rPr>
          <w:rFonts w:asciiTheme="minorHAnsi" w:hAnsiTheme="minorHAnsi" w:cstheme="minorHAnsi"/>
          <w:bCs/>
          <w:sz w:val="22"/>
          <w:szCs w:val="22"/>
        </w:rPr>
        <w:t>onkrétně:</w:t>
      </w:r>
    </w:p>
    <w:p w14:paraId="11628C2F" w14:textId="21847ADC" w:rsidR="00167A84" w:rsidRDefault="007E7E87" w:rsidP="00746D84">
      <w:pPr>
        <w:pStyle w:val="Odstavecseseznamem"/>
        <w:numPr>
          <w:ilvl w:val="0"/>
          <w:numId w:val="24"/>
        </w:numPr>
        <w:spacing w:after="120"/>
        <w:ind w:left="851" w:right="-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Kniha </w:t>
      </w:r>
      <w:proofErr w:type="spellStart"/>
      <w:r>
        <w:rPr>
          <w:rFonts w:asciiTheme="minorHAnsi" w:hAnsiTheme="minorHAnsi" w:cstheme="minorHAnsi"/>
          <w:bCs/>
        </w:rPr>
        <w:t>Příběhostroj</w:t>
      </w:r>
      <w:proofErr w:type="spellEnd"/>
      <w:r>
        <w:rPr>
          <w:rFonts w:asciiTheme="minorHAnsi" w:hAnsiTheme="minorHAnsi" w:cstheme="minorHAnsi"/>
          <w:bCs/>
        </w:rPr>
        <w:t xml:space="preserve"> od René Nekudy (</w:t>
      </w:r>
      <w:hyperlink r:id="rId8" w:history="1">
        <w:r w:rsidRPr="00606C1C">
          <w:rPr>
            <w:rStyle w:val="Hypertextovodkaz"/>
            <w:rFonts w:asciiTheme="minorHAnsi" w:hAnsiTheme="minorHAnsi" w:cstheme="minorHAnsi"/>
            <w:bCs/>
          </w:rPr>
          <w:t>https://www.renenekuda.cz/pribehostroj/</w:t>
        </w:r>
      </w:hyperlink>
      <w:r>
        <w:rPr>
          <w:rFonts w:asciiTheme="minorHAnsi" w:hAnsiTheme="minorHAnsi" w:cstheme="minorHAnsi"/>
          <w:bCs/>
        </w:rPr>
        <w:t>). Členky pracovní skupiny rády využívají ve výuce, děti to baví.</w:t>
      </w:r>
      <w:r w:rsidR="008E74C7">
        <w:rPr>
          <w:rFonts w:asciiTheme="minorHAnsi" w:hAnsiTheme="minorHAnsi" w:cstheme="minorHAnsi"/>
          <w:bCs/>
        </w:rPr>
        <w:t xml:space="preserve"> I další knížky a inspirace od tohoto autora a lektora (více zde </w:t>
      </w:r>
      <w:hyperlink r:id="rId9" w:history="1">
        <w:r w:rsidR="008E74C7" w:rsidRPr="00606C1C">
          <w:rPr>
            <w:rStyle w:val="Hypertextovodkaz"/>
            <w:rFonts w:asciiTheme="minorHAnsi" w:hAnsiTheme="minorHAnsi" w:cstheme="minorHAnsi"/>
            <w:bCs/>
          </w:rPr>
          <w:t>https://www.renenekuda.cz/</w:t>
        </w:r>
      </w:hyperlink>
      <w:r w:rsidR="008E74C7">
        <w:rPr>
          <w:rFonts w:asciiTheme="minorHAnsi" w:hAnsiTheme="minorHAnsi" w:cstheme="minorHAnsi"/>
          <w:bCs/>
        </w:rPr>
        <w:t xml:space="preserve">) </w:t>
      </w:r>
    </w:p>
    <w:p w14:paraId="1235185E" w14:textId="43E0304F" w:rsidR="007E7E87" w:rsidRDefault="007E7E87" w:rsidP="007E7E87">
      <w:pPr>
        <w:pStyle w:val="Odstavecseseznamem"/>
        <w:numPr>
          <w:ilvl w:val="0"/>
          <w:numId w:val="24"/>
        </w:numPr>
        <w:spacing w:after="120"/>
        <w:ind w:left="851" w:right="-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Kniha Tvůrčí psaní pro malé </w:t>
      </w:r>
      <w:r w:rsidRPr="007E7E87">
        <w:rPr>
          <w:rFonts w:asciiTheme="minorHAnsi" w:hAnsiTheme="minorHAnsi" w:cstheme="minorHAnsi"/>
          <w:bCs/>
        </w:rPr>
        <w:t>spisovatele a spisovatelky</w:t>
      </w:r>
      <w:r>
        <w:rPr>
          <w:rFonts w:asciiTheme="minorHAnsi" w:hAnsiTheme="minorHAnsi" w:cstheme="minorHAnsi"/>
          <w:bCs/>
        </w:rPr>
        <w:t xml:space="preserve"> od Kateřiny Hoškové</w:t>
      </w:r>
      <w:r w:rsidR="008E74C7">
        <w:rPr>
          <w:rFonts w:asciiTheme="minorHAnsi" w:hAnsiTheme="minorHAnsi" w:cstheme="minorHAnsi"/>
          <w:bCs/>
        </w:rPr>
        <w:t xml:space="preserve"> (</w:t>
      </w:r>
      <w:hyperlink r:id="rId10" w:history="1">
        <w:r w:rsidR="008E74C7" w:rsidRPr="00606C1C">
          <w:rPr>
            <w:rStyle w:val="Hypertextovodkaz"/>
            <w:rFonts w:asciiTheme="minorHAnsi" w:hAnsiTheme="minorHAnsi" w:cstheme="minorHAnsi"/>
            <w:bCs/>
          </w:rPr>
          <w:t>https://www.albatrosmedia.cz/tituly/39806736/tvurci-psani-pro-male-spisovatele-a-spisovatelky/</w:t>
        </w:r>
      </w:hyperlink>
      <w:r w:rsidR="008E74C7">
        <w:rPr>
          <w:rFonts w:asciiTheme="minorHAnsi" w:hAnsiTheme="minorHAnsi" w:cstheme="minorHAnsi"/>
          <w:bCs/>
        </w:rPr>
        <w:t xml:space="preserve">) </w:t>
      </w:r>
    </w:p>
    <w:p w14:paraId="0E6CC9DD" w14:textId="595B5502" w:rsidR="007E7E87" w:rsidRDefault="007E7E87" w:rsidP="007E7E87">
      <w:pPr>
        <w:pStyle w:val="Odstavecseseznamem"/>
        <w:numPr>
          <w:ilvl w:val="0"/>
          <w:numId w:val="24"/>
        </w:numPr>
        <w:spacing w:after="120"/>
        <w:ind w:left="851" w:right="-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Kniha Piš, nebo střelím od Terezy </w:t>
      </w:r>
      <w:proofErr w:type="spellStart"/>
      <w:r>
        <w:rPr>
          <w:rFonts w:asciiTheme="minorHAnsi" w:hAnsiTheme="minorHAnsi" w:cstheme="minorHAnsi"/>
          <w:bCs/>
        </w:rPr>
        <w:t>Verecké</w:t>
      </w:r>
      <w:proofErr w:type="spellEnd"/>
      <w:r>
        <w:rPr>
          <w:rFonts w:asciiTheme="minorHAnsi" w:hAnsiTheme="minorHAnsi" w:cstheme="minorHAnsi"/>
          <w:bCs/>
        </w:rPr>
        <w:t xml:space="preserve"> (</w:t>
      </w:r>
      <w:hyperlink r:id="rId11" w:history="1">
        <w:r w:rsidR="00286F75" w:rsidRPr="00606C1C">
          <w:rPr>
            <w:rStyle w:val="Hypertextovodkaz"/>
            <w:rFonts w:asciiTheme="minorHAnsi" w:hAnsiTheme="minorHAnsi" w:cstheme="minorHAnsi"/>
            <w:bCs/>
          </w:rPr>
          <w:t>https://argo.cz/knihy/pis-nebo-strelim/</w:t>
        </w:r>
      </w:hyperlink>
      <w:r>
        <w:rPr>
          <w:rFonts w:asciiTheme="minorHAnsi" w:hAnsiTheme="minorHAnsi" w:cstheme="minorHAnsi"/>
          <w:bCs/>
        </w:rPr>
        <w:t>)</w:t>
      </w:r>
    </w:p>
    <w:p w14:paraId="3B3368BE" w14:textId="5B1C4274" w:rsidR="00286F75" w:rsidRDefault="00286F75" w:rsidP="007E7E87">
      <w:pPr>
        <w:pStyle w:val="Odstavecseseznamem"/>
        <w:numPr>
          <w:ilvl w:val="0"/>
          <w:numId w:val="24"/>
        </w:numPr>
        <w:spacing w:after="120"/>
        <w:ind w:left="851" w:right="-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Interaktivní výstava Svět pohádek Boženy Němcové (Praha) </w:t>
      </w:r>
      <w:hyperlink r:id="rId12" w:history="1">
        <w:r w:rsidRPr="00606C1C">
          <w:rPr>
            <w:rStyle w:val="Hypertextovodkaz"/>
            <w:rFonts w:asciiTheme="minorHAnsi" w:hAnsiTheme="minorHAnsi" w:cstheme="minorHAnsi"/>
            <w:bCs/>
          </w:rPr>
          <w:t>https://www.vystavapohadek.cz/</w:t>
        </w:r>
      </w:hyperlink>
      <w:r>
        <w:rPr>
          <w:rFonts w:asciiTheme="minorHAnsi" w:hAnsiTheme="minorHAnsi" w:cstheme="minorHAnsi"/>
          <w:bCs/>
        </w:rPr>
        <w:t xml:space="preserve"> </w:t>
      </w:r>
    </w:p>
    <w:p w14:paraId="662E4D0E" w14:textId="7F8A45E9" w:rsidR="00286F75" w:rsidRPr="007E7E87" w:rsidRDefault="00286F75" w:rsidP="007E7E87">
      <w:pPr>
        <w:pStyle w:val="Odstavecseseznamem"/>
        <w:numPr>
          <w:ilvl w:val="0"/>
          <w:numId w:val="24"/>
        </w:numPr>
        <w:spacing w:after="120"/>
        <w:ind w:left="851" w:right="-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Tip na šikovnou lektorku pro čtenářskou gramotnost – Jitka Vyplašilová (</w:t>
      </w:r>
      <w:hyperlink r:id="rId13" w:history="1">
        <w:r w:rsidRPr="00606C1C">
          <w:rPr>
            <w:rStyle w:val="Hypertextovodkaz"/>
            <w:rFonts w:asciiTheme="minorHAnsi" w:hAnsiTheme="minorHAnsi" w:cstheme="minorHAnsi"/>
            <w:bCs/>
          </w:rPr>
          <w:t>https://www.ucitelnice.cz/author/9999</w:t>
        </w:r>
      </w:hyperlink>
      <w:r>
        <w:rPr>
          <w:rFonts w:asciiTheme="minorHAnsi" w:hAnsiTheme="minorHAnsi" w:cstheme="minorHAnsi"/>
          <w:bCs/>
        </w:rPr>
        <w:t xml:space="preserve">) </w:t>
      </w:r>
    </w:p>
    <w:p w14:paraId="2FEE6EDB" w14:textId="77777777" w:rsidR="00F13160" w:rsidRDefault="00F13160" w:rsidP="00F13160">
      <w:pPr>
        <w:pStyle w:val="Odstavecseseznamem"/>
        <w:ind w:left="851" w:right="-2"/>
        <w:contextualSpacing/>
        <w:rPr>
          <w:rFonts w:asciiTheme="minorHAnsi" w:hAnsiTheme="minorHAnsi" w:cstheme="minorHAnsi"/>
          <w:bCs/>
        </w:rPr>
      </w:pPr>
    </w:p>
    <w:p w14:paraId="1169F707" w14:textId="110C8094" w:rsidR="00782FF4" w:rsidRPr="00097B6E" w:rsidRDefault="00040D36" w:rsidP="007049B8">
      <w:pPr>
        <w:pStyle w:val="Odstavecseseznamem"/>
        <w:numPr>
          <w:ilvl w:val="0"/>
          <w:numId w:val="3"/>
        </w:numPr>
        <w:contextualSpacing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R</w:t>
      </w:r>
      <w:r w:rsidR="001A0293">
        <w:rPr>
          <w:rFonts w:asciiTheme="minorHAnsi" w:hAnsiTheme="minorHAnsi" w:cstheme="minorHAnsi"/>
          <w:b/>
          <w:sz w:val="24"/>
        </w:rPr>
        <w:t>ůzné</w:t>
      </w:r>
      <w:r w:rsidR="00601B88">
        <w:rPr>
          <w:rFonts w:asciiTheme="minorHAnsi" w:hAnsiTheme="minorHAnsi" w:cstheme="minorHAnsi"/>
          <w:b/>
          <w:sz w:val="24"/>
        </w:rPr>
        <w:t xml:space="preserve"> a závěr</w:t>
      </w:r>
    </w:p>
    <w:p w14:paraId="5220C595" w14:textId="77777777" w:rsidR="00AF4459" w:rsidRPr="00315029" w:rsidRDefault="00AF4459" w:rsidP="001A0293">
      <w:pPr>
        <w:pStyle w:val="Odstavecseseznamem"/>
        <w:contextualSpacing/>
        <w:rPr>
          <w:rFonts w:asciiTheme="minorHAnsi" w:hAnsiTheme="minorHAnsi" w:cstheme="minorHAnsi"/>
          <w:sz w:val="10"/>
          <w:szCs w:val="10"/>
        </w:rPr>
      </w:pPr>
    </w:p>
    <w:p w14:paraId="7AE04ED3" w14:textId="63E807C3" w:rsidR="00286F75" w:rsidRPr="00286F75" w:rsidRDefault="00286F75" w:rsidP="001467E6">
      <w:pPr>
        <w:pStyle w:val="Odstavecseseznamem"/>
        <w:numPr>
          <w:ilvl w:val="0"/>
          <w:numId w:val="4"/>
        </w:numPr>
        <w:ind w:left="709" w:right="-2" w:hanging="284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Další setkání se uskuteční již </w:t>
      </w:r>
      <w:r w:rsidR="005E6CCA">
        <w:rPr>
          <w:rFonts w:asciiTheme="minorHAnsi" w:hAnsiTheme="minorHAnsi" w:cstheme="minorHAnsi"/>
        </w:rPr>
        <w:t xml:space="preserve">v rámci hodnocení zaslaných příběhů do BŽP. Termín včas upřesníme. </w:t>
      </w:r>
    </w:p>
    <w:p w14:paraId="258E62CA" w14:textId="06D6D61A" w:rsidR="008D15E3" w:rsidRPr="004847CA" w:rsidRDefault="0095694C" w:rsidP="001467E6">
      <w:pPr>
        <w:pStyle w:val="Odstavecseseznamem"/>
        <w:numPr>
          <w:ilvl w:val="0"/>
          <w:numId w:val="4"/>
        </w:numPr>
        <w:ind w:left="709" w:right="-2" w:hanging="284"/>
        <w:contextualSpacing/>
        <w:rPr>
          <w:rFonts w:asciiTheme="minorHAnsi" w:hAnsiTheme="minorHAnsi" w:cstheme="minorHAnsi"/>
        </w:rPr>
      </w:pPr>
      <w:r w:rsidRPr="001467E6">
        <w:rPr>
          <w:rFonts w:asciiTheme="minorHAnsi" w:hAnsiTheme="minorHAnsi" w:cstheme="minorHAnsi"/>
          <w:bCs/>
        </w:rPr>
        <w:t>Helena</w:t>
      </w:r>
      <w:r w:rsidRPr="001467E6">
        <w:rPr>
          <w:rFonts w:asciiTheme="minorHAnsi" w:hAnsiTheme="minorHAnsi" w:cstheme="minorHAnsi"/>
        </w:rPr>
        <w:t xml:space="preserve"> Šešinov</w:t>
      </w:r>
      <w:r w:rsidR="003B2EB7" w:rsidRPr="001467E6">
        <w:rPr>
          <w:rFonts w:asciiTheme="minorHAnsi" w:hAnsiTheme="minorHAnsi" w:cstheme="minorHAnsi"/>
        </w:rPr>
        <w:t>á</w:t>
      </w:r>
      <w:r w:rsidR="001013B7" w:rsidRPr="001467E6">
        <w:rPr>
          <w:rFonts w:asciiTheme="minorHAnsi" w:hAnsiTheme="minorHAnsi" w:cstheme="minorHAnsi"/>
        </w:rPr>
        <w:t xml:space="preserve"> </w:t>
      </w:r>
      <w:r w:rsidR="001013B7" w:rsidRPr="004847CA">
        <w:rPr>
          <w:rFonts w:asciiTheme="minorHAnsi" w:hAnsiTheme="minorHAnsi" w:cstheme="minorHAnsi"/>
        </w:rPr>
        <w:t>poděkoval</w:t>
      </w:r>
      <w:r w:rsidR="004A7EC7" w:rsidRPr="004847CA">
        <w:rPr>
          <w:rFonts w:asciiTheme="minorHAnsi" w:hAnsiTheme="minorHAnsi" w:cstheme="minorHAnsi"/>
        </w:rPr>
        <w:t>a</w:t>
      </w:r>
      <w:r w:rsidR="001013B7" w:rsidRPr="004847CA">
        <w:rPr>
          <w:rFonts w:asciiTheme="minorHAnsi" w:hAnsiTheme="minorHAnsi" w:cstheme="minorHAnsi"/>
        </w:rPr>
        <w:t xml:space="preserve"> přítomným za účast. </w:t>
      </w:r>
    </w:p>
    <w:p w14:paraId="4A023C0A" w14:textId="77777777" w:rsidR="001A067F" w:rsidRPr="00224CF6" w:rsidRDefault="001A067F" w:rsidP="001A0293">
      <w:pPr>
        <w:pStyle w:val="Odstavecseseznamem"/>
        <w:contextualSpacing/>
        <w:rPr>
          <w:rFonts w:asciiTheme="minorHAnsi" w:hAnsiTheme="minorHAnsi" w:cstheme="minorHAnsi"/>
        </w:rPr>
      </w:pPr>
    </w:p>
    <w:p w14:paraId="301A6254" w14:textId="20F859EC" w:rsidR="00060A6D" w:rsidRPr="00224CF6" w:rsidRDefault="001F5942" w:rsidP="001A0293">
      <w:pPr>
        <w:rPr>
          <w:rFonts w:asciiTheme="minorHAnsi" w:hAnsiTheme="minorHAnsi" w:cstheme="minorHAnsi"/>
          <w:sz w:val="22"/>
          <w:szCs w:val="22"/>
        </w:rPr>
      </w:pPr>
      <w:r w:rsidRPr="00224CF6">
        <w:rPr>
          <w:rFonts w:asciiTheme="minorHAnsi" w:hAnsiTheme="minorHAnsi" w:cstheme="minorHAnsi"/>
          <w:sz w:val="22"/>
          <w:szCs w:val="22"/>
        </w:rPr>
        <w:t>Zapsal</w:t>
      </w:r>
      <w:r w:rsidR="005B5BDA" w:rsidRPr="00224CF6">
        <w:rPr>
          <w:rFonts w:asciiTheme="minorHAnsi" w:hAnsiTheme="minorHAnsi" w:cstheme="minorHAnsi"/>
          <w:sz w:val="22"/>
          <w:szCs w:val="22"/>
        </w:rPr>
        <w:t>a:</w:t>
      </w:r>
      <w:r w:rsidR="00686602">
        <w:rPr>
          <w:rFonts w:asciiTheme="minorHAnsi" w:hAnsiTheme="minorHAnsi" w:cstheme="minorHAnsi"/>
          <w:sz w:val="22"/>
          <w:szCs w:val="22"/>
        </w:rPr>
        <w:t xml:space="preserve"> </w:t>
      </w:r>
      <w:r w:rsidR="005E6CCA">
        <w:rPr>
          <w:rFonts w:asciiTheme="minorHAnsi" w:hAnsiTheme="minorHAnsi" w:cstheme="minorHAnsi"/>
          <w:sz w:val="22"/>
          <w:szCs w:val="22"/>
        </w:rPr>
        <w:t>Jana Čechová</w:t>
      </w:r>
    </w:p>
    <w:p w14:paraId="793F36F6" w14:textId="77777777" w:rsidR="00865EFF" w:rsidRDefault="00865EFF" w:rsidP="001A029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0D0099" w14:textId="01C768E2" w:rsidR="00AA5F41" w:rsidRDefault="00711B3F" w:rsidP="001A029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71F4">
        <w:rPr>
          <w:rFonts w:asciiTheme="minorHAnsi" w:hAnsiTheme="minorHAnsi" w:cstheme="minorHAnsi"/>
          <w:b/>
          <w:sz w:val="22"/>
          <w:szCs w:val="22"/>
        </w:rPr>
        <w:t>Příloha</w:t>
      </w:r>
      <w:r w:rsidR="004A7EC7" w:rsidRPr="005A71F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139D8">
        <w:rPr>
          <w:rFonts w:asciiTheme="minorHAnsi" w:hAnsiTheme="minorHAnsi" w:cstheme="minorHAnsi"/>
          <w:b/>
          <w:sz w:val="22"/>
          <w:szCs w:val="22"/>
        </w:rPr>
        <w:t>z</w:t>
      </w:r>
      <w:r w:rsidRPr="005A71F4">
        <w:rPr>
          <w:rFonts w:asciiTheme="minorHAnsi" w:hAnsiTheme="minorHAnsi" w:cstheme="minorHAnsi"/>
          <w:b/>
          <w:sz w:val="22"/>
          <w:szCs w:val="22"/>
        </w:rPr>
        <w:t>ápisu:</w:t>
      </w:r>
      <w:r w:rsidR="00097B6E" w:rsidRPr="005A71F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C572126" w14:textId="729E6FCC" w:rsidR="00905836" w:rsidRPr="000944B8" w:rsidRDefault="00905836" w:rsidP="0090583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 w:rsidRPr="000944B8">
        <w:rPr>
          <w:rFonts w:asciiTheme="minorHAnsi" w:hAnsiTheme="minorHAnsi" w:cstheme="minorHAnsi"/>
        </w:rPr>
        <w:t>Prezenční listina</w:t>
      </w:r>
    </w:p>
    <w:p w14:paraId="4333E6BC" w14:textId="784669CC" w:rsidR="005E6CCA" w:rsidRPr="000944B8" w:rsidRDefault="005E6CCA" w:rsidP="0090583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proofErr w:type="spellStart"/>
      <w:r w:rsidRPr="000944B8">
        <w:rPr>
          <w:rFonts w:asciiTheme="minorHAnsi" w:hAnsiTheme="minorHAnsi" w:cstheme="minorHAnsi"/>
        </w:rPr>
        <w:t>Print</w:t>
      </w:r>
      <w:proofErr w:type="spellEnd"/>
      <w:r w:rsidRPr="000944B8">
        <w:rPr>
          <w:rFonts w:asciiTheme="minorHAnsi" w:hAnsiTheme="minorHAnsi" w:cstheme="minorHAnsi"/>
        </w:rPr>
        <w:t xml:space="preserve"> </w:t>
      </w:r>
      <w:proofErr w:type="spellStart"/>
      <w:r w:rsidRPr="000944B8">
        <w:rPr>
          <w:rFonts w:asciiTheme="minorHAnsi" w:hAnsiTheme="minorHAnsi" w:cstheme="minorHAnsi"/>
        </w:rPr>
        <w:t>screen</w:t>
      </w:r>
      <w:proofErr w:type="spellEnd"/>
      <w:r w:rsidRPr="000944B8">
        <w:rPr>
          <w:rFonts w:asciiTheme="minorHAnsi" w:hAnsiTheme="minorHAnsi" w:cstheme="minorHAnsi"/>
        </w:rPr>
        <w:t xml:space="preserve"> účasti</w:t>
      </w:r>
    </w:p>
    <w:p w14:paraId="18A308A3" w14:textId="571053E8" w:rsidR="000C2091" w:rsidRDefault="000C2091" w:rsidP="000C2091">
      <w:pPr>
        <w:jc w:val="both"/>
        <w:rPr>
          <w:rFonts w:asciiTheme="minorHAnsi" w:hAnsiTheme="minorHAnsi" w:cstheme="minorHAnsi"/>
        </w:rPr>
      </w:pPr>
    </w:p>
    <w:p w14:paraId="642ED951" w14:textId="77777777" w:rsidR="000C2091" w:rsidRDefault="000C2091" w:rsidP="000C2091">
      <w:r>
        <w:rPr>
          <w:noProof/>
        </w:rPr>
        <w:drawing>
          <wp:inline distT="0" distB="0" distL="0" distR="0" wp14:anchorId="30D09F01" wp14:editId="4E70B39E">
            <wp:extent cx="5809091" cy="3460750"/>
            <wp:effectExtent l="0" t="0" r="1270" b="6350"/>
            <wp:docPr id="2" name="Obrázek 2" descr="Obsah obrázku text, elektronika, displej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elektronika, displej, snímek obrazovky&#10;&#10;Popis byl vytvořen automaticky"/>
                    <pic:cNvPicPr/>
                  </pic:nvPicPr>
                  <pic:blipFill rotWithShape="1">
                    <a:blip r:embed="rId14"/>
                    <a:srcRect l="8157" t="3919" r="1124"/>
                    <a:stretch/>
                  </pic:blipFill>
                  <pic:spPr bwMode="auto">
                    <a:xfrm>
                      <a:off x="0" y="0"/>
                      <a:ext cx="5812121" cy="34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3F2DB" w14:textId="77777777" w:rsidR="000C2091" w:rsidRDefault="000C2091" w:rsidP="000C2091"/>
    <w:p w14:paraId="5398B41E" w14:textId="77777777" w:rsidR="000C2091" w:rsidRDefault="000C2091" w:rsidP="000C2091"/>
    <w:p w14:paraId="2442C6C8" w14:textId="77777777" w:rsidR="000C2091" w:rsidRPr="00000C68" w:rsidRDefault="000C2091" w:rsidP="000C2091">
      <w:r>
        <w:rPr>
          <w:noProof/>
        </w:rPr>
        <w:lastRenderedPageBreak/>
        <w:drawing>
          <wp:inline distT="0" distB="0" distL="0" distR="0" wp14:anchorId="54A78E76" wp14:editId="3B112B72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CD97" w14:textId="77777777" w:rsidR="000C2091" w:rsidRPr="000C2091" w:rsidRDefault="000C2091" w:rsidP="000C2091">
      <w:pPr>
        <w:jc w:val="both"/>
        <w:rPr>
          <w:rFonts w:asciiTheme="minorHAnsi" w:hAnsiTheme="minorHAnsi" w:cstheme="minorHAnsi"/>
        </w:rPr>
      </w:pPr>
    </w:p>
    <w:sectPr w:rsidR="000C2091" w:rsidRPr="000C2091" w:rsidSect="009D30F7">
      <w:headerReference w:type="default" r:id="rId16"/>
      <w:footerReference w:type="default" r:id="rId17"/>
      <w:pgSz w:w="11906" w:h="16838"/>
      <w:pgMar w:top="283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D3A2A" w14:textId="77777777" w:rsidR="0079597B" w:rsidRDefault="0079597B">
      <w:r>
        <w:separator/>
      </w:r>
    </w:p>
  </w:endnote>
  <w:endnote w:type="continuationSeparator" w:id="0">
    <w:p w14:paraId="00057D76" w14:textId="77777777" w:rsidR="0079597B" w:rsidRDefault="0079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a Sans Book">
    <w:altName w:val="Calibri"/>
    <w:panose1 w:val="020B0604020202020204"/>
    <w:charset w:val="EE"/>
    <w:family w:val="swiss"/>
    <w:notTrueType/>
    <w:pitch w:val="default"/>
    <w:sig w:usb0="00000005" w:usb1="00000000" w:usb2="00000000" w:usb3="00000000" w:csb0="00000002" w:csb1="00000000"/>
  </w:font>
  <w:font w:name="NewFoundland">
    <w:altName w:val="Times New Roman"/>
    <w:panose1 w:val="020B0604020202020204"/>
    <w:charset w:val="00"/>
    <w:family w:val="auto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A9549" w14:textId="7BE8FE14" w:rsidR="001768F1" w:rsidRDefault="001768F1">
    <w:pPr>
      <w:pStyle w:val="Zpat"/>
    </w:pPr>
    <w:r w:rsidRPr="009B572B">
      <w:rPr>
        <w:noProof/>
      </w:rPr>
      <w:drawing>
        <wp:anchor distT="0" distB="0" distL="114300" distR="114300" simplePos="0" relativeHeight="251661312" behindDoc="0" locked="0" layoutInCell="1" allowOverlap="1" wp14:anchorId="346844A5" wp14:editId="4EB6C6F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4533900" cy="1013460"/>
          <wp:effectExtent l="0" t="0" r="0" b="0"/>
          <wp:wrapSquare wrapText="bothSides"/>
          <wp:docPr id="31" name="Obrázek 31" descr="C:\Users\Zemanova\OneDrive\PROJEKTY_POSAZAVI\MAP\pravidl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emanova\OneDrive\PROJEKTY_POSAZAVI\MAP\pravidl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2F5E1" w14:textId="77777777" w:rsidR="0079597B" w:rsidRDefault="0079597B">
      <w:r>
        <w:separator/>
      </w:r>
    </w:p>
  </w:footnote>
  <w:footnote w:type="continuationSeparator" w:id="0">
    <w:p w14:paraId="36E8ABFC" w14:textId="77777777" w:rsidR="0079597B" w:rsidRDefault="0079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70EB7" w14:textId="77777777" w:rsidR="001768F1" w:rsidRPr="00FD3262" w:rsidRDefault="001768F1" w:rsidP="00DC2CB7">
    <w:pPr>
      <w:pStyle w:val="Zhlav"/>
      <w:tabs>
        <w:tab w:val="clear" w:pos="4536"/>
        <w:tab w:val="clear" w:pos="9072"/>
        <w:tab w:val="left" w:pos="2798"/>
      </w:tabs>
      <w:jc w:val="center"/>
      <w:rPr>
        <w:rFonts w:ascii="NewFoundland" w:hAnsi="NewFoundland"/>
        <w:sz w:val="60"/>
        <w:szCs w:val="6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B70EB8" wp14:editId="3307D84A">
              <wp:simplePos x="0" y="0"/>
              <wp:positionH relativeFrom="column">
                <wp:posOffset>-62230</wp:posOffset>
              </wp:positionH>
              <wp:positionV relativeFrom="paragraph">
                <wp:posOffset>76835</wp:posOffset>
              </wp:positionV>
              <wp:extent cx="6103620" cy="1117600"/>
              <wp:effectExtent l="0" t="0" r="0" b="635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03620" cy="111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FB70EBC" w14:textId="4CA3BD3F" w:rsidR="001768F1" w:rsidRPr="00BD4E6B" w:rsidRDefault="001768F1" w:rsidP="00DC2CB7">
                          <w:pPr>
                            <w:rPr>
                              <w:rFonts w:asciiTheme="minorHAnsi" w:hAnsiTheme="minorHAnsi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32"/>
                              <w:szCs w:val="32"/>
                            </w:rPr>
                            <w:t>Zápis 1</w:t>
                          </w:r>
                          <w:r w:rsidR="000C2091">
                            <w:rPr>
                              <w:rFonts w:asciiTheme="minorHAnsi" w:hAnsiTheme="minorHAnsi" w:cs="Arial"/>
                              <w:b/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rFonts w:asciiTheme="minorHAnsi" w:hAnsiTheme="minorHAnsi" w:cs="Arial"/>
                              <w:b/>
                              <w:sz w:val="32"/>
                              <w:szCs w:val="32"/>
                            </w:rPr>
                            <w:t xml:space="preserve">/2021/PSČG  </w:t>
                          </w:r>
                        </w:p>
                        <w:p w14:paraId="1FB70EBD" w14:textId="77777777" w:rsidR="001768F1" w:rsidRDefault="001768F1" w:rsidP="00DC2CB7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FB70EBE" w14:textId="55895EE5" w:rsidR="001768F1" w:rsidRPr="005732DE" w:rsidRDefault="001768F1" w:rsidP="005732DE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</w:tabs>
                          </w:pPr>
                          <w:r>
                            <w:rPr>
                              <w:rFonts w:asciiTheme="minorHAnsi" w:hAnsiTheme="minorHAnsi" w:cs="Arial"/>
                              <w:b/>
                            </w:rPr>
                            <w:t>1</w:t>
                          </w:r>
                          <w:r w:rsidR="000C2091">
                            <w:rPr>
                              <w:rFonts w:asciiTheme="minorHAnsi" w:hAnsiTheme="minorHAnsi" w:cs="Arial"/>
                              <w:b/>
                            </w:rPr>
                            <w:t>7</w:t>
                          </w:r>
                          <w:r w:rsidRPr="002D7AA9">
                            <w:rPr>
                              <w:rFonts w:asciiTheme="minorHAnsi" w:hAnsiTheme="minorHAnsi" w:cs="Arial"/>
                              <w:b/>
                            </w:rPr>
                            <w:t xml:space="preserve">. </w:t>
                          </w:r>
                          <w:r w:rsidRPr="00A84A7B">
                            <w:rPr>
                              <w:rFonts w:asciiTheme="minorHAnsi" w:hAnsiTheme="minorHAnsi" w:cs="Arial"/>
                              <w:b/>
                            </w:rPr>
                            <w:t xml:space="preserve">setkání </w:t>
                          </w:r>
                          <w:r>
                            <w:rPr>
                              <w:rFonts w:asciiTheme="minorHAnsi" w:hAnsiTheme="minorHAnsi" w:cs="Arial"/>
                              <w:b/>
                            </w:rPr>
                            <w:t>Pracovní skupiny Čtenářská gramotnost</w:t>
                          </w:r>
                        </w:p>
                        <w:p w14:paraId="1FB70EC0" w14:textId="61CF424B" w:rsidR="001768F1" w:rsidRPr="00255EFD" w:rsidRDefault="000C2091">
                          <w:pPr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>8</w:t>
                          </w:r>
                          <w:r w:rsidR="00BD613F"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 xml:space="preserve">. </w:t>
                          </w:r>
                          <w:r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>prosince</w:t>
                          </w:r>
                          <w:r w:rsidR="00BD613F"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 xml:space="preserve"> 2021 </w:t>
                          </w:r>
                          <w:r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 xml:space="preserve">online prostřednictvím MS </w:t>
                          </w:r>
                          <w:proofErr w:type="spellStart"/>
                          <w:r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>Teams</w:t>
                          </w:r>
                          <w:proofErr w:type="spellEnd"/>
                          <w:r w:rsidR="001768F1">
                            <w:rPr>
                              <w:rFonts w:asciiTheme="minorHAnsi" w:hAnsiTheme="minorHAnsi" w:cs="Arial"/>
                              <w:b/>
                              <w:color w:val="65B32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B70EB8" id="Rectangle 5" o:spid="_x0000_s1026" style="position:absolute;left:0;text-align:left;margin-left:-4.9pt;margin-top:6.05pt;width:480.6pt;height:8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" filled="f" stroked="f">
              <v:textbox>
                <w:txbxContent>
                  <w:p w14:paraId="1FB70EBC" w14:textId="4CA3BD3F" w:rsidR="001768F1" w:rsidRPr="00BD4E6B" w:rsidRDefault="001768F1" w:rsidP="00DC2CB7">
                    <w:pPr>
                      <w:rPr>
                        <w:rFonts w:asciiTheme="minorHAnsi" w:hAnsiTheme="minorHAnsi"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32"/>
                        <w:szCs w:val="32"/>
                      </w:rPr>
                      <w:t>Zápis 1</w:t>
                    </w:r>
                    <w:r w:rsidR="000C2091">
                      <w:rPr>
                        <w:rFonts w:asciiTheme="minorHAnsi" w:hAnsiTheme="minorHAnsi" w:cs="Arial"/>
                        <w:b/>
                        <w:sz w:val="32"/>
                        <w:szCs w:val="32"/>
                      </w:rPr>
                      <w:t>7</w:t>
                    </w:r>
                    <w:r>
                      <w:rPr>
                        <w:rFonts w:asciiTheme="minorHAnsi" w:hAnsiTheme="minorHAnsi" w:cs="Arial"/>
                        <w:b/>
                        <w:sz w:val="32"/>
                        <w:szCs w:val="32"/>
                      </w:rPr>
                      <w:t xml:space="preserve">/2021/PSČG  </w:t>
                    </w:r>
                  </w:p>
                  <w:p w14:paraId="1FB70EBD" w14:textId="77777777" w:rsidR="001768F1" w:rsidRDefault="001768F1" w:rsidP="00DC2CB7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1FB70EBE" w14:textId="55895EE5" w:rsidR="001768F1" w:rsidRPr="005732DE" w:rsidRDefault="001768F1" w:rsidP="005732DE">
                    <w:pPr>
                      <w:pStyle w:val="Zhlav"/>
                      <w:tabs>
                        <w:tab w:val="clear" w:pos="4536"/>
                        <w:tab w:val="clear" w:pos="9072"/>
                      </w:tabs>
                    </w:pPr>
                    <w:r>
                      <w:rPr>
                        <w:rFonts w:asciiTheme="minorHAnsi" w:hAnsiTheme="minorHAnsi" w:cs="Arial"/>
                        <w:b/>
                      </w:rPr>
                      <w:t>1</w:t>
                    </w:r>
                    <w:r w:rsidR="000C2091">
                      <w:rPr>
                        <w:rFonts w:asciiTheme="minorHAnsi" w:hAnsiTheme="minorHAnsi" w:cs="Arial"/>
                        <w:b/>
                      </w:rPr>
                      <w:t>7</w:t>
                    </w:r>
                    <w:r w:rsidRPr="002D7AA9">
                      <w:rPr>
                        <w:rFonts w:asciiTheme="minorHAnsi" w:hAnsiTheme="minorHAnsi" w:cs="Arial"/>
                        <w:b/>
                      </w:rPr>
                      <w:t xml:space="preserve">. </w:t>
                    </w:r>
                    <w:r w:rsidRPr="00A84A7B">
                      <w:rPr>
                        <w:rFonts w:asciiTheme="minorHAnsi" w:hAnsiTheme="minorHAnsi" w:cs="Arial"/>
                        <w:b/>
                      </w:rPr>
                      <w:t xml:space="preserve">setkání </w:t>
                    </w:r>
                    <w:r>
                      <w:rPr>
                        <w:rFonts w:asciiTheme="minorHAnsi" w:hAnsiTheme="minorHAnsi" w:cs="Arial"/>
                        <w:b/>
                      </w:rPr>
                      <w:t>Pracovní skupiny Čtenářská gramotnost</w:t>
                    </w:r>
                  </w:p>
                  <w:p w14:paraId="1FB70EC0" w14:textId="61CF424B" w:rsidR="001768F1" w:rsidRPr="00255EFD" w:rsidRDefault="000C2091">
                    <w:pPr>
                      <w:rPr>
                        <w:rFonts w:asciiTheme="minorHAnsi" w:hAnsiTheme="minorHAnsi" w:cs="Arial"/>
                        <w:b/>
                        <w:color w:val="65B32E"/>
                      </w:rPr>
                    </w:pPr>
                    <w:r>
                      <w:rPr>
                        <w:rFonts w:asciiTheme="minorHAnsi" w:hAnsiTheme="minorHAnsi" w:cs="Arial"/>
                        <w:b/>
                        <w:color w:val="65B32E"/>
                      </w:rPr>
                      <w:t>8</w:t>
                    </w:r>
                    <w:r w:rsidR="00BD613F">
                      <w:rPr>
                        <w:rFonts w:asciiTheme="minorHAnsi" w:hAnsiTheme="minorHAnsi" w:cs="Arial"/>
                        <w:b/>
                        <w:color w:val="65B32E"/>
                      </w:rPr>
                      <w:t xml:space="preserve">. </w:t>
                    </w:r>
                    <w:r>
                      <w:rPr>
                        <w:rFonts w:asciiTheme="minorHAnsi" w:hAnsiTheme="minorHAnsi" w:cs="Arial"/>
                        <w:b/>
                        <w:color w:val="65B32E"/>
                      </w:rPr>
                      <w:t>prosince</w:t>
                    </w:r>
                    <w:r w:rsidR="00BD613F">
                      <w:rPr>
                        <w:rFonts w:asciiTheme="minorHAnsi" w:hAnsiTheme="minorHAnsi" w:cs="Arial"/>
                        <w:b/>
                        <w:color w:val="65B32E"/>
                      </w:rPr>
                      <w:t xml:space="preserve"> 2021 </w:t>
                    </w:r>
                    <w:r>
                      <w:rPr>
                        <w:rFonts w:asciiTheme="minorHAnsi" w:hAnsiTheme="minorHAnsi" w:cs="Arial"/>
                        <w:b/>
                        <w:color w:val="65B32E"/>
                      </w:rPr>
                      <w:t>online prostřednictvím MS Teams</w:t>
                    </w:r>
                    <w:r w:rsidR="001768F1">
                      <w:rPr>
                        <w:rFonts w:asciiTheme="minorHAnsi" w:hAnsiTheme="minorHAnsi" w:cs="Arial"/>
                        <w:b/>
                        <w:color w:val="65B32E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rFonts w:ascii="NewFoundland" w:hAnsi="NewFoundland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1FB70EBA" wp14:editId="1FB70EBB">
          <wp:simplePos x="0" y="0"/>
          <wp:positionH relativeFrom="column">
            <wp:posOffset>-906292</wp:posOffset>
          </wp:positionH>
          <wp:positionV relativeFrom="paragraph">
            <wp:posOffset>-4739</wp:posOffset>
          </wp:positionV>
          <wp:extent cx="7609218" cy="498231"/>
          <wp:effectExtent l="0" t="0" r="0" b="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404" cy="50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3D82"/>
    <w:multiLevelType w:val="hybridMultilevel"/>
    <w:tmpl w:val="AD867F50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0AF486B"/>
    <w:multiLevelType w:val="hybridMultilevel"/>
    <w:tmpl w:val="D038715E"/>
    <w:lvl w:ilvl="0" w:tplc="0405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11C9097B"/>
    <w:multiLevelType w:val="multilevel"/>
    <w:tmpl w:val="D0D2B4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/>
      </w:rPr>
    </w:lvl>
    <w:lvl w:ilvl="3">
      <w:start w:val="1"/>
      <w:numFmt w:val="bullet"/>
      <w:lvlText w:val="o"/>
      <w:lvlJc w:val="left"/>
      <w:pPr>
        <w:ind w:left="2880" w:hanging="720"/>
      </w:pPr>
      <w:rPr>
        <w:rFonts w:ascii="Courier New" w:hAnsi="Courier New" w:cs="Courier New" w:hint="default"/>
        <w:b/>
      </w:rPr>
    </w:lvl>
    <w:lvl w:ilvl="4">
      <w:start w:val="1"/>
      <w:numFmt w:val="bullet"/>
      <w:lvlText w:val=""/>
      <w:lvlJc w:val="left"/>
      <w:pPr>
        <w:ind w:left="2640" w:hanging="1080"/>
      </w:pPr>
      <w:rPr>
        <w:rFonts w:ascii="Symbol" w:hAnsi="Symbol" w:hint="default"/>
        <w:b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" w15:restartNumberingAfterBreak="0">
    <w:nsid w:val="15732155"/>
    <w:multiLevelType w:val="hybridMultilevel"/>
    <w:tmpl w:val="EDA0A0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E7209C"/>
    <w:multiLevelType w:val="hybridMultilevel"/>
    <w:tmpl w:val="98207824"/>
    <w:lvl w:ilvl="0" w:tplc="C21C4F74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0C498F"/>
    <w:multiLevelType w:val="multilevel"/>
    <w:tmpl w:val="E0F6DDF8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Restart w:val="0"/>
      <w:lvlText w:val="1.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4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310C5AFE"/>
    <w:multiLevelType w:val="multilevel"/>
    <w:tmpl w:val="3496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D951D6"/>
    <w:multiLevelType w:val="hybridMultilevel"/>
    <w:tmpl w:val="CF928A22"/>
    <w:lvl w:ilvl="0" w:tplc="81B80AC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46487F59"/>
    <w:multiLevelType w:val="multilevel"/>
    <w:tmpl w:val="A15E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1E798B"/>
    <w:multiLevelType w:val="hybridMultilevel"/>
    <w:tmpl w:val="5B122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64816"/>
    <w:multiLevelType w:val="multilevel"/>
    <w:tmpl w:val="32403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F02A60"/>
    <w:multiLevelType w:val="hybridMultilevel"/>
    <w:tmpl w:val="A824D6C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2C7389"/>
    <w:multiLevelType w:val="hybridMultilevel"/>
    <w:tmpl w:val="29087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151B69"/>
    <w:multiLevelType w:val="multilevel"/>
    <w:tmpl w:val="8956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0F7E75"/>
    <w:multiLevelType w:val="multilevel"/>
    <w:tmpl w:val="5510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F4522"/>
    <w:multiLevelType w:val="hybridMultilevel"/>
    <w:tmpl w:val="36B073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863DC"/>
    <w:multiLevelType w:val="hybridMultilevel"/>
    <w:tmpl w:val="7B0AA4DA"/>
    <w:lvl w:ilvl="0" w:tplc="694C0E8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i w:val="0"/>
        <w:sz w:val="22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693C715E"/>
    <w:multiLevelType w:val="hybridMultilevel"/>
    <w:tmpl w:val="0A688BE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FC6E86"/>
    <w:multiLevelType w:val="hybridMultilevel"/>
    <w:tmpl w:val="8DDCB8C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3166105"/>
    <w:multiLevelType w:val="multilevel"/>
    <w:tmpl w:val="9034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B533FB"/>
    <w:multiLevelType w:val="hybridMultilevel"/>
    <w:tmpl w:val="CF5EFBF8"/>
    <w:lvl w:ilvl="0" w:tplc="03D436C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i w:val="0"/>
        <w:sz w:val="22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7B8F033A"/>
    <w:multiLevelType w:val="multilevel"/>
    <w:tmpl w:val="C53AE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/>
      </w:rPr>
    </w:lvl>
    <w:lvl w:ilvl="3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  <w:b/>
      </w:rPr>
    </w:lvl>
    <w:lvl w:ilvl="4">
      <w:start w:val="1"/>
      <w:numFmt w:val="bullet"/>
      <w:lvlText w:val=""/>
      <w:lvlJc w:val="left"/>
      <w:pPr>
        <w:ind w:left="2640" w:hanging="1080"/>
      </w:pPr>
      <w:rPr>
        <w:rFonts w:ascii="Symbol" w:hAnsi="Symbol" w:hint="default"/>
        <w:b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2" w15:restartNumberingAfterBreak="0">
    <w:nsid w:val="7D4806B9"/>
    <w:multiLevelType w:val="hybridMultilevel"/>
    <w:tmpl w:val="3C224D38"/>
    <w:lvl w:ilvl="0" w:tplc="0A04B0B0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i w:val="0"/>
        <w:sz w:val="22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7F163DAD"/>
    <w:multiLevelType w:val="hybridMultilevel"/>
    <w:tmpl w:val="0B82B750"/>
    <w:lvl w:ilvl="0" w:tplc="20C8E1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B363042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0"/>
  </w:num>
  <w:num w:numId="5">
    <w:abstractNumId w:val="10"/>
  </w:num>
  <w:num w:numId="6">
    <w:abstractNumId w:val="2"/>
  </w:num>
  <w:num w:numId="7">
    <w:abstractNumId w:val="12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6"/>
  </w:num>
  <w:num w:numId="12">
    <w:abstractNumId w:val="4"/>
  </w:num>
  <w:num w:numId="13">
    <w:abstractNumId w:val="11"/>
  </w:num>
  <w:num w:numId="14">
    <w:abstractNumId w:val="14"/>
  </w:num>
  <w:num w:numId="15">
    <w:abstractNumId w:val="13"/>
  </w:num>
  <w:num w:numId="16">
    <w:abstractNumId w:val="9"/>
  </w:num>
  <w:num w:numId="17">
    <w:abstractNumId w:val="1"/>
  </w:num>
  <w:num w:numId="18">
    <w:abstractNumId w:val="16"/>
  </w:num>
  <w:num w:numId="19">
    <w:abstractNumId w:val="20"/>
  </w:num>
  <w:num w:numId="20">
    <w:abstractNumId w:val="22"/>
  </w:num>
  <w:num w:numId="21">
    <w:abstractNumId w:val="7"/>
  </w:num>
  <w:num w:numId="22">
    <w:abstractNumId w:val="19"/>
  </w:num>
  <w:num w:numId="23">
    <w:abstractNumId w:val="18"/>
  </w:num>
  <w:num w:numId="24">
    <w:abstractNumId w:val="3"/>
  </w:num>
  <w:num w:numId="25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7D"/>
    <w:rsid w:val="000004BE"/>
    <w:rsid w:val="000005EE"/>
    <w:rsid w:val="00002285"/>
    <w:rsid w:val="000031E3"/>
    <w:rsid w:val="00005942"/>
    <w:rsid w:val="000070EB"/>
    <w:rsid w:val="0000745B"/>
    <w:rsid w:val="0001047D"/>
    <w:rsid w:val="000111DC"/>
    <w:rsid w:val="000118A5"/>
    <w:rsid w:val="0001485D"/>
    <w:rsid w:val="00017000"/>
    <w:rsid w:val="00020ED0"/>
    <w:rsid w:val="0002109A"/>
    <w:rsid w:val="00021434"/>
    <w:rsid w:val="0002143A"/>
    <w:rsid w:val="00022422"/>
    <w:rsid w:val="0002285C"/>
    <w:rsid w:val="00023A7E"/>
    <w:rsid w:val="00024C21"/>
    <w:rsid w:val="00027936"/>
    <w:rsid w:val="00030674"/>
    <w:rsid w:val="000322FA"/>
    <w:rsid w:val="00036E60"/>
    <w:rsid w:val="00036FD1"/>
    <w:rsid w:val="00037115"/>
    <w:rsid w:val="00040D36"/>
    <w:rsid w:val="0004799E"/>
    <w:rsid w:val="00047F3B"/>
    <w:rsid w:val="00050ABF"/>
    <w:rsid w:val="00050DE9"/>
    <w:rsid w:val="0005443B"/>
    <w:rsid w:val="00054C6B"/>
    <w:rsid w:val="000552EE"/>
    <w:rsid w:val="000560BB"/>
    <w:rsid w:val="00057047"/>
    <w:rsid w:val="00060A6D"/>
    <w:rsid w:val="000629F7"/>
    <w:rsid w:val="00063323"/>
    <w:rsid w:val="0006341B"/>
    <w:rsid w:val="00066684"/>
    <w:rsid w:val="00066834"/>
    <w:rsid w:val="00067221"/>
    <w:rsid w:val="000728A7"/>
    <w:rsid w:val="00072E7D"/>
    <w:rsid w:val="00075312"/>
    <w:rsid w:val="00075E99"/>
    <w:rsid w:val="000767FA"/>
    <w:rsid w:val="00077FF9"/>
    <w:rsid w:val="00082BC7"/>
    <w:rsid w:val="00082D6B"/>
    <w:rsid w:val="000839EE"/>
    <w:rsid w:val="00084ABD"/>
    <w:rsid w:val="00084CF5"/>
    <w:rsid w:val="000858DB"/>
    <w:rsid w:val="000860E8"/>
    <w:rsid w:val="000863B1"/>
    <w:rsid w:val="000944B8"/>
    <w:rsid w:val="00097A77"/>
    <w:rsid w:val="00097B6E"/>
    <w:rsid w:val="000A1166"/>
    <w:rsid w:val="000A2C45"/>
    <w:rsid w:val="000A4D6B"/>
    <w:rsid w:val="000A62F3"/>
    <w:rsid w:val="000B29CB"/>
    <w:rsid w:val="000B2A17"/>
    <w:rsid w:val="000B69A6"/>
    <w:rsid w:val="000B7204"/>
    <w:rsid w:val="000C2091"/>
    <w:rsid w:val="000C2B4C"/>
    <w:rsid w:val="000C33E6"/>
    <w:rsid w:val="000C4833"/>
    <w:rsid w:val="000C542E"/>
    <w:rsid w:val="000C5602"/>
    <w:rsid w:val="000C634C"/>
    <w:rsid w:val="000C78B7"/>
    <w:rsid w:val="000D16BE"/>
    <w:rsid w:val="000D3B45"/>
    <w:rsid w:val="000D6759"/>
    <w:rsid w:val="000E0079"/>
    <w:rsid w:val="000E1A62"/>
    <w:rsid w:val="000E311E"/>
    <w:rsid w:val="000E55C9"/>
    <w:rsid w:val="000F0364"/>
    <w:rsid w:val="000F24D8"/>
    <w:rsid w:val="000F41C4"/>
    <w:rsid w:val="000F4D9D"/>
    <w:rsid w:val="000F62A8"/>
    <w:rsid w:val="00100F61"/>
    <w:rsid w:val="001013B7"/>
    <w:rsid w:val="00102C13"/>
    <w:rsid w:val="00103E14"/>
    <w:rsid w:val="00104046"/>
    <w:rsid w:val="0010453A"/>
    <w:rsid w:val="00104B42"/>
    <w:rsid w:val="00104BF4"/>
    <w:rsid w:val="001054DA"/>
    <w:rsid w:val="0010590E"/>
    <w:rsid w:val="00105E80"/>
    <w:rsid w:val="0010675E"/>
    <w:rsid w:val="001077AE"/>
    <w:rsid w:val="00114E3C"/>
    <w:rsid w:val="00114EDE"/>
    <w:rsid w:val="00115C7E"/>
    <w:rsid w:val="00117AD0"/>
    <w:rsid w:val="00120422"/>
    <w:rsid w:val="00120602"/>
    <w:rsid w:val="00127D77"/>
    <w:rsid w:val="001326EF"/>
    <w:rsid w:val="001358C6"/>
    <w:rsid w:val="00136D89"/>
    <w:rsid w:val="001425D9"/>
    <w:rsid w:val="00145703"/>
    <w:rsid w:val="001467E6"/>
    <w:rsid w:val="001468C0"/>
    <w:rsid w:val="0015130D"/>
    <w:rsid w:val="0015675E"/>
    <w:rsid w:val="00161C9C"/>
    <w:rsid w:val="00162D5C"/>
    <w:rsid w:val="00164C7A"/>
    <w:rsid w:val="00164E56"/>
    <w:rsid w:val="0016585E"/>
    <w:rsid w:val="00167A84"/>
    <w:rsid w:val="00172F38"/>
    <w:rsid w:val="00174D3C"/>
    <w:rsid w:val="00175D77"/>
    <w:rsid w:val="001768F1"/>
    <w:rsid w:val="00177BEC"/>
    <w:rsid w:val="00183BAE"/>
    <w:rsid w:val="00187DA6"/>
    <w:rsid w:val="00187F5D"/>
    <w:rsid w:val="00190069"/>
    <w:rsid w:val="0019148C"/>
    <w:rsid w:val="0019178E"/>
    <w:rsid w:val="00192C6E"/>
    <w:rsid w:val="00193F53"/>
    <w:rsid w:val="00194F58"/>
    <w:rsid w:val="001A0293"/>
    <w:rsid w:val="001A034C"/>
    <w:rsid w:val="001A067F"/>
    <w:rsid w:val="001A1682"/>
    <w:rsid w:val="001A2621"/>
    <w:rsid w:val="001A6866"/>
    <w:rsid w:val="001A7B1C"/>
    <w:rsid w:val="001B0AAD"/>
    <w:rsid w:val="001B1F94"/>
    <w:rsid w:val="001B2B06"/>
    <w:rsid w:val="001B5CA7"/>
    <w:rsid w:val="001C1C44"/>
    <w:rsid w:val="001C2F04"/>
    <w:rsid w:val="001C4365"/>
    <w:rsid w:val="001C4F9F"/>
    <w:rsid w:val="001C6572"/>
    <w:rsid w:val="001C7194"/>
    <w:rsid w:val="001D01B1"/>
    <w:rsid w:val="001D4051"/>
    <w:rsid w:val="001D563C"/>
    <w:rsid w:val="001E54FC"/>
    <w:rsid w:val="001F0F82"/>
    <w:rsid w:val="001F38AF"/>
    <w:rsid w:val="001F5942"/>
    <w:rsid w:val="001F5A01"/>
    <w:rsid w:val="001F5A74"/>
    <w:rsid w:val="001F67E6"/>
    <w:rsid w:val="001F6DAF"/>
    <w:rsid w:val="0020031D"/>
    <w:rsid w:val="00204DC9"/>
    <w:rsid w:val="00205806"/>
    <w:rsid w:val="00206EAA"/>
    <w:rsid w:val="00207B9D"/>
    <w:rsid w:val="00210279"/>
    <w:rsid w:val="002128BC"/>
    <w:rsid w:val="00215AE5"/>
    <w:rsid w:val="00216B7F"/>
    <w:rsid w:val="0022012A"/>
    <w:rsid w:val="00221343"/>
    <w:rsid w:val="00221C93"/>
    <w:rsid w:val="00222319"/>
    <w:rsid w:val="00223B12"/>
    <w:rsid w:val="00224CF6"/>
    <w:rsid w:val="00227883"/>
    <w:rsid w:val="002300B2"/>
    <w:rsid w:val="00231532"/>
    <w:rsid w:val="00231B60"/>
    <w:rsid w:val="002329F3"/>
    <w:rsid w:val="00232CFD"/>
    <w:rsid w:val="00233605"/>
    <w:rsid w:val="00233A7B"/>
    <w:rsid w:val="00237C5E"/>
    <w:rsid w:val="00242127"/>
    <w:rsid w:val="00245FC3"/>
    <w:rsid w:val="00246912"/>
    <w:rsid w:val="00246988"/>
    <w:rsid w:val="00246B3E"/>
    <w:rsid w:val="00254BF9"/>
    <w:rsid w:val="00255EFD"/>
    <w:rsid w:val="00260453"/>
    <w:rsid w:val="002624F3"/>
    <w:rsid w:val="00263434"/>
    <w:rsid w:val="00264ADE"/>
    <w:rsid w:val="00265954"/>
    <w:rsid w:val="00267075"/>
    <w:rsid w:val="002701D7"/>
    <w:rsid w:val="00275CEA"/>
    <w:rsid w:val="0027654B"/>
    <w:rsid w:val="00277827"/>
    <w:rsid w:val="00282C3C"/>
    <w:rsid w:val="002858EE"/>
    <w:rsid w:val="00286C09"/>
    <w:rsid w:val="00286F75"/>
    <w:rsid w:val="0028750D"/>
    <w:rsid w:val="00287F6B"/>
    <w:rsid w:val="002909CF"/>
    <w:rsid w:val="00291A23"/>
    <w:rsid w:val="00291B68"/>
    <w:rsid w:val="0029361E"/>
    <w:rsid w:val="00294D68"/>
    <w:rsid w:val="00296AB5"/>
    <w:rsid w:val="00297F8F"/>
    <w:rsid w:val="002A1B37"/>
    <w:rsid w:val="002A7ACD"/>
    <w:rsid w:val="002A7F05"/>
    <w:rsid w:val="002B16CD"/>
    <w:rsid w:val="002B3A26"/>
    <w:rsid w:val="002C18DC"/>
    <w:rsid w:val="002C1D54"/>
    <w:rsid w:val="002C4016"/>
    <w:rsid w:val="002D0B0C"/>
    <w:rsid w:val="002D24AA"/>
    <w:rsid w:val="002D32E0"/>
    <w:rsid w:val="002D6B18"/>
    <w:rsid w:val="002D7AA9"/>
    <w:rsid w:val="002E195A"/>
    <w:rsid w:val="002E1AD2"/>
    <w:rsid w:val="002E22E8"/>
    <w:rsid w:val="002E31A9"/>
    <w:rsid w:val="002E4BFD"/>
    <w:rsid w:val="002F0655"/>
    <w:rsid w:val="002F1601"/>
    <w:rsid w:val="002F3A25"/>
    <w:rsid w:val="002F3A4E"/>
    <w:rsid w:val="002F3C30"/>
    <w:rsid w:val="002F58F2"/>
    <w:rsid w:val="002F5C1E"/>
    <w:rsid w:val="002F5EDA"/>
    <w:rsid w:val="002F7381"/>
    <w:rsid w:val="00303CE9"/>
    <w:rsid w:val="00305A36"/>
    <w:rsid w:val="00305ED5"/>
    <w:rsid w:val="003063A2"/>
    <w:rsid w:val="003067A9"/>
    <w:rsid w:val="00307AF0"/>
    <w:rsid w:val="00313C6C"/>
    <w:rsid w:val="003141BB"/>
    <w:rsid w:val="0031497E"/>
    <w:rsid w:val="003149D9"/>
    <w:rsid w:val="00315029"/>
    <w:rsid w:val="0032066F"/>
    <w:rsid w:val="00322A27"/>
    <w:rsid w:val="00322C90"/>
    <w:rsid w:val="00323333"/>
    <w:rsid w:val="003238A4"/>
    <w:rsid w:val="003336B9"/>
    <w:rsid w:val="00335783"/>
    <w:rsid w:val="003362EC"/>
    <w:rsid w:val="00336E98"/>
    <w:rsid w:val="0034144C"/>
    <w:rsid w:val="00343F93"/>
    <w:rsid w:val="0034430F"/>
    <w:rsid w:val="00344C4C"/>
    <w:rsid w:val="00347AC7"/>
    <w:rsid w:val="003508EE"/>
    <w:rsid w:val="003516D2"/>
    <w:rsid w:val="00352199"/>
    <w:rsid w:val="00352E9E"/>
    <w:rsid w:val="0035719C"/>
    <w:rsid w:val="00364A05"/>
    <w:rsid w:val="003650CA"/>
    <w:rsid w:val="00366512"/>
    <w:rsid w:val="00366762"/>
    <w:rsid w:val="00370693"/>
    <w:rsid w:val="0037181F"/>
    <w:rsid w:val="00371C1B"/>
    <w:rsid w:val="00372111"/>
    <w:rsid w:val="0037337A"/>
    <w:rsid w:val="00376D4D"/>
    <w:rsid w:val="00377296"/>
    <w:rsid w:val="003800F2"/>
    <w:rsid w:val="00380C90"/>
    <w:rsid w:val="00390727"/>
    <w:rsid w:val="00390872"/>
    <w:rsid w:val="00390E03"/>
    <w:rsid w:val="00391F0F"/>
    <w:rsid w:val="003934A3"/>
    <w:rsid w:val="0039420C"/>
    <w:rsid w:val="00394260"/>
    <w:rsid w:val="003944E9"/>
    <w:rsid w:val="0039597C"/>
    <w:rsid w:val="00396845"/>
    <w:rsid w:val="0039688B"/>
    <w:rsid w:val="00397587"/>
    <w:rsid w:val="003978B3"/>
    <w:rsid w:val="003A01B1"/>
    <w:rsid w:val="003A251F"/>
    <w:rsid w:val="003A3060"/>
    <w:rsid w:val="003A3280"/>
    <w:rsid w:val="003A3595"/>
    <w:rsid w:val="003A4ED3"/>
    <w:rsid w:val="003B2E82"/>
    <w:rsid w:val="003B2EB7"/>
    <w:rsid w:val="003B537E"/>
    <w:rsid w:val="003B5B3E"/>
    <w:rsid w:val="003B6197"/>
    <w:rsid w:val="003B7291"/>
    <w:rsid w:val="003B793E"/>
    <w:rsid w:val="003B7A19"/>
    <w:rsid w:val="003C2F8C"/>
    <w:rsid w:val="003C7943"/>
    <w:rsid w:val="003D00D1"/>
    <w:rsid w:val="003D0C85"/>
    <w:rsid w:val="003D1EA3"/>
    <w:rsid w:val="003D270B"/>
    <w:rsid w:val="003D2908"/>
    <w:rsid w:val="003D2F2C"/>
    <w:rsid w:val="003D3946"/>
    <w:rsid w:val="003D4B24"/>
    <w:rsid w:val="003D5359"/>
    <w:rsid w:val="003D746D"/>
    <w:rsid w:val="003D7EB9"/>
    <w:rsid w:val="003E0A33"/>
    <w:rsid w:val="003E2ACA"/>
    <w:rsid w:val="003E2F40"/>
    <w:rsid w:val="003E3F65"/>
    <w:rsid w:val="003E43A4"/>
    <w:rsid w:val="003E4CC6"/>
    <w:rsid w:val="003E586C"/>
    <w:rsid w:val="003E6711"/>
    <w:rsid w:val="003E6B6C"/>
    <w:rsid w:val="003E7A52"/>
    <w:rsid w:val="003E7D1E"/>
    <w:rsid w:val="003F0DC8"/>
    <w:rsid w:val="003F3E32"/>
    <w:rsid w:val="003F7019"/>
    <w:rsid w:val="003F7D93"/>
    <w:rsid w:val="00401D26"/>
    <w:rsid w:val="004024E5"/>
    <w:rsid w:val="004025DF"/>
    <w:rsid w:val="00402C8D"/>
    <w:rsid w:val="004139D8"/>
    <w:rsid w:val="00413AF6"/>
    <w:rsid w:val="00413C5E"/>
    <w:rsid w:val="004148D9"/>
    <w:rsid w:val="00415394"/>
    <w:rsid w:val="00416277"/>
    <w:rsid w:val="00420CFC"/>
    <w:rsid w:val="0042245A"/>
    <w:rsid w:val="004257A8"/>
    <w:rsid w:val="004264D1"/>
    <w:rsid w:val="004270F1"/>
    <w:rsid w:val="00430161"/>
    <w:rsid w:val="004304CE"/>
    <w:rsid w:val="00431561"/>
    <w:rsid w:val="004323BC"/>
    <w:rsid w:val="00433A7B"/>
    <w:rsid w:val="00434844"/>
    <w:rsid w:val="00435088"/>
    <w:rsid w:val="00436784"/>
    <w:rsid w:val="004421AF"/>
    <w:rsid w:val="0044470A"/>
    <w:rsid w:val="00444AE3"/>
    <w:rsid w:val="00445401"/>
    <w:rsid w:val="0045150F"/>
    <w:rsid w:val="00453B26"/>
    <w:rsid w:val="004543E0"/>
    <w:rsid w:val="004544E9"/>
    <w:rsid w:val="00454920"/>
    <w:rsid w:val="00456EE6"/>
    <w:rsid w:val="00460353"/>
    <w:rsid w:val="004613AC"/>
    <w:rsid w:val="004625B4"/>
    <w:rsid w:val="00463340"/>
    <w:rsid w:val="00463DB1"/>
    <w:rsid w:val="00463DC7"/>
    <w:rsid w:val="0046480B"/>
    <w:rsid w:val="00465209"/>
    <w:rsid w:val="00465F09"/>
    <w:rsid w:val="00467212"/>
    <w:rsid w:val="00470B38"/>
    <w:rsid w:val="00470CC6"/>
    <w:rsid w:val="00471D2C"/>
    <w:rsid w:val="00472B71"/>
    <w:rsid w:val="00476AB2"/>
    <w:rsid w:val="004770C4"/>
    <w:rsid w:val="004838BF"/>
    <w:rsid w:val="0048465B"/>
    <w:rsid w:val="004847CA"/>
    <w:rsid w:val="0049222F"/>
    <w:rsid w:val="004926B8"/>
    <w:rsid w:val="00492A4C"/>
    <w:rsid w:val="00494453"/>
    <w:rsid w:val="004958EB"/>
    <w:rsid w:val="00495EE3"/>
    <w:rsid w:val="004966A3"/>
    <w:rsid w:val="004A45F9"/>
    <w:rsid w:val="004A5231"/>
    <w:rsid w:val="004A6419"/>
    <w:rsid w:val="004A7EC7"/>
    <w:rsid w:val="004B130B"/>
    <w:rsid w:val="004B40C7"/>
    <w:rsid w:val="004B51EA"/>
    <w:rsid w:val="004B55E2"/>
    <w:rsid w:val="004B57FF"/>
    <w:rsid w:val="004B6925"/>
    <w:rsid w:val="004B6A52"/>
    <w:rsid w:val="004C0117"/>
    <w:rsid w:val="004C2683"/>
    <w:rsid w:val="004C6F0F"/>
    <w:rsid w:val="004C77C0"/>
    <w:rsid w:val="004C7FF6"/>
    <w:rsid w:val="004D044F"/>
    <w:rsid w:val="004D23E1"/>
    <w:rsid w:val="004D255D"/>
    <w:rsid w:val="004D6B01"/>
    <w:rsid w:val="004D7D21"/>
    <w:rsid w:val="004E009F"/>
    <w:rsid w:val="004E1F83"/>
    <w:rsid w:val="004E1FE7"/>
    <w:rsid w:val="004E6067"/>
    <w:rsid w:val="004F05BE"/>
    <w:rsid w:val="004F2133"/>
    <w:rsid w:val="004F2617"/>
    <w:rsid w:val="004F383A"/>
    <w:rsid w:val="004F4FC4"/>
    <w:rsid w:val="004F790F"/>
    <w:rsid w:val="005015F4"/>
    <w:rsid w:val="005021A8"/>
    <w:rsid w:val="0050348D"/>
    <w:rsid w:val="00506A0E"/>
    <w:rsid w:val="00511109"/>
    <w:rsid w:val="00512272"/>
    <w:rsid w:val="00513748"/>
    <w:rsid w:val="0051487D"/>
    <w:rsid w:val="00514ECE"/>
    <w:rsid w:val="00517D4C"/>
    <w:rsid w:val="005216DC"/>
    <w:rsid w:val="005219D0"/>
    <w:rsid w:val="00522599"/>
    <w:rsid w:val="00525BA2"/>
    <w:rsid w:val="005267CE"/>
    <w:rsid w:val="00527A10"/>
    <w:rsid w:val="00527F88"/>
    <w:rsid w:val="00530256"/>
    <w:rsid w:val="00533B12"/>
    <w:rsid w:val="0053465B"/>
    <w:rsid w:val="0054280E"/>
    <w:rsid w:val="005437B4"/>
    <w:rsid w:val="00545BD3"/>
    <w:rsid w:val="005465C9"/>
    <w:rsid w:val="00546BED"/>
    <w:rsid w:val="00547839"/>
    <w:rsid w:val="00547A2E"/>
    <w:rsid w:val="00550449"/>
    <w:rsid w:val="00552019"/>
    <w:rsid w:val="00553926"/>
    <w:rsid w:val="00553E22"/>
    <w:rsid w:val="0055412D"/>
    <w:rsid w:val="00554BE3"/>
    <w:rsid w:val="005556A4"/>
    <w:rsid w:val="00557DAC"/>
    <w:rsid w:val="0057067F"/>
    <w:rsid w:val="00570F9E"/>
    <w:rsid w:val="00571472"/>
    <w:rsid w:val="0057174F"/>
    <w:rsid w:val="00571C9D"/>
    <w:rsid w:val="00572516"/>
    <w:rsid w:val="00573209"/>
    <w:rsid w:val="005732DE"/>
    <w:rsid w:val="00574D7A"/>
    <w:rsid w:val="00576C03"/>
    <w:rsid w:val="00581099"/>
    <w:rsid w:val="00593795"/>
    <w:rsid w:val="005956DC"/>
    <w:rsid w:val="0059704C"/>
    <w:rsid w:val="00597149"/>
    <w:rsid w:val="005A1BC1"/>
    <w:rsid w:val="005A4FFB"/>
    <w:rsid w:val="005A5099"/>
    <w:rsid w:val="005A71F4"/>
    <w:rsid w:val="005B124B"/>
    <w:rsid w:val="005B1317"/>
    <w:rsid w:val="005B1400"/>
    <w:rsid w:val="005B5BDA"/>
    <w:rsid w:val="005B6548"/>
    <w:rsid w:val="005C1BD8"/>
    <w:rsid w:val="005C5897"/>
    <w:rsid w:val="005C6A83"/>
    <w:rsid w:val="005D40D2"/>
    <w:rsid w:val="005D4B40"/>
    <w:rsid w:val="005D4F9A"/>
    <w:rsid w:val="005D5A38"/>
    <w:rsid w:val="005D64EF"/>
    <w:rsid w:val="005D6505"/>
    <w:rsid w:val="005D6C37"/>
    <w:rsid w:val="005E1F2E"/>
    <w:rsid w:val="005E2A4C"/>
    <w:rsid w:val="005E334B"/>
    <w:rsid w:val="005E5A07"/>
    <w:rsid w:val="005E657E"/>
    <w:rsid w:val="005E6CCA"/>
    <w:rsid w:val="005E71DB"/>
    <w:rsid w:val="005F1B53"/>
    <w:rsid w:val="005F1FDE"/>
    <w:rsid w:val="005F23C9"/>
    <w:rsid w:val="005F2CEE"/>
    <w:rsid w:val="00601B88"/>
    <w:rsid w:val="00601F46"/>
    <w:rsid w:val="00603195"/>
    <w:rsid w:val="00605B9B"/>
    <w:rsid w:val="00605DE2"/>
    <w:rsid w:val="00605EED"/>
    <w:rsid w:val="00606D17"/>
    <w:rsid w:val="00611FB3"/>
    <w:rsid w:val="00612EA3"/>
    <w:rsid w:val="00614538"/>
    <w:rsid w:val="00614FCF"/>
    <w:rsid w:val="006154D2"/>
    <w:rsid w:val="00617BBD"/>
    <w:rsid w:val="00620025"/>
    <w:rsid w:val="006221AC"/>
    <w:rsid w:val="00622889"/>
    <w:rsid w:val="006251BA"/>
    <w:rsid w:val="00631720"/>
    <w:rsid w:val="00631D67"/>
    <w:rsid w:val="0063347B"/>
    <w:rsid w:val="006422E7"/>
    <w:rsid w:val="00645A9D"/>
    <w:rsid w:val="00645C42"/>
    <w:rsid w:val="00653781"/>
    <w:rsid w:val="00653F20"/>
    <w:rsid w:val="00654782"/>
    <w:rsid w:val="00655A10"/>
    <w:rsid w:val="00655D16"/>
    <w:rsid w:val="0065618B"/>
    <w:rsid w:val="00657F25"/>
    <w:rsid w:val="0066047B"/>
    <w:rsid w:val="006616AF"/>
    <w:rsid w:val="00662AF9"/>
    <w:rsid w:val="00665D18"/>
    <w:rsid w:val="00665F60"/>
    <w:rsid w:val="006661ED"/>
    <w:rsid w:val="00666509"/>
    <w:rsid w:val="00672FB3"/>
    <w:rsid w:val="00676F8E"/>
    <w:rsid w:val="006774C8"/>
    <w:rsid w:val="0068649A"/>
    <w:rsid w:val="00686602"/>
    <w:rsid w:val="00686F07"/>
    <w:rsid w:val="0069013B"/>
    <w:rsid w:val="00692AED"/>
    <w:rsid w:val="0069301A"/>
    <w:rsid w:val="00697ADD"/>
    <w:rsid w:val="00697BAD"/>
    <w:rsid w:val="006A1908"/>
    <w:rsid w:val="006A1C15"/>
    <w:rsid w:val="006A237F"/>
    <w:rsid w:val="006A4F00"/>
    <w:rsid w:val="006A5F9E"/>
    <w:rsid w:val="006B13C2"/>
    <w:rsid w:val="006B151A"/>
    <w:rsid w:val="006B158C"/>
    <w:rsid w:val="006B1C87"/>
    <w:rsid w:val="006B29C9"/>
    <w:rsid w:val="006B3A11"/>
    <w:rsid w:val="006B5780"/>
    <w:rsid w:val="006C0AA6"/>
    <w:rsid w:val="006C112F"/>
    <w:rsid w:val="006C1A67"/>
    <w:rsid w:val="006C429E"/>
    <w:rsid w:val="006C63B4"/>
    <w:rsid w:val="006D021F"/>
    <w:rsid w:val="006D26DE"/>
    <w:rsid w:val="006D3443"/>
    <w:rsid w:val="006D54D0"/>
    <w:rsid w:val="006D606A"/>
    <w:rsid w:val="006D6171"/>
    <w:rsid w:val="006D6220"/>
    <w:rsid w:val="006D7B55"/>
    <w:rsid w:val="006E0A0D"/>
    <w:rsid w:val="006E3094"/>
    <w:rsid w:val="006E3305"/>
    <w:rsid w:val="006E3EDC"/>
    <w:rsid w:val="006E4646"/>
    <w:rsid w:val="006E4B90"/>
    <w:rsid w:val="006E65F3"/>
    <w:rsid w:val="006F08FC"/>
    <w:rsid w:val="006F1244"/>
    <w:rsid w:val="006F27FC"/>
    <w:rsid w:val="006F3416"/>
    <w:rsid w:val="006F68CC"/>
    <w:rsid w:val="006F76D5"/>
    <w:rsid w:val="00702E90"/>
    <w:rsid w:val="007039FE"/>
    <w:rsid w:val="00703A2E"/>
    <w:rsid w:val="00704000"/>
    <w:rsid w:val="007049B8"/>
    <w:rsid w:val="00704FEF"/>
    <w:rsid w:val="007069E9"/>
    <w:rsid w:val="00710C50"/>
    <w:rsid w:val="00711560"/>
    <w:rsid w:val="00711B3F"/>
    <w:rsid w:val="0071245B"/>
    <w:rsid w:val="00712DB2"/>
    <w:rsid w:val="00712E4E"/>
    <w:rsid w:val="00715FC3"/>
    <w:rsid w:val="007168B4"/>
    <w:rsid w:val="00717B3C"/>
    <w:rsid w:val="00721F4E"/>
    <w:rsid w:val="0072279A"/>
    <w:rsid w:val="0072550B"/>
    <w:rsid w:val="00725C4F"/>
    <w:rsid w:val="00727626"/>
    <w:rsid w:val="007327AD"/>
    <w:rsid w:val="00733FBF"/>
    <w:rsid w:val="00735C89"/>
    <w:rsid w:val="00735F28"/>
    <w:rsid w:val="00740EB7"/>
    <w:rsid w:val="00740F1C"/>
    <w:rsid w:val="0074423C"/>
    <w:rsid w:val="00744CD1"/>
    <w:rsid w:val="007467D0"/>
    <w:rsid w:val="00746D84"/>
    <w:rsid w:val="007470E8"/>
    <w:rsid w:val="00747BFA"/>
    <w:rsid w:val="00752F72"/>
    <w:rsid w:val="0075450D"/>
    <w:rsid w:val="00754A15"/>
    <w:rsid w:val="00757B2D"/>
    <w:rsid w:val="00760B1D"/>
    <w:rsid w:val="00762056"/>
    <w:rsid w:val="00763E08"/>
    <w:rsid w:val="00763F3B"/>
    <w:rsid w:val="00764582"/>
    <w:rsid w:val="00766B3F"/>
    <w:rsid w:val="00771FEF"/>
    <w:rsid w:val="00772091"/>
    <w:rsid w:val="00776AFB"/>
    <w:rsid w:val="00780347"/>
    <w:rsid w:val="00781A85"/>
    <w:rsid w:val="00781B84"/>
    <w:rsid w:val="00782FF4"/>
    <w:rsid w:val="00783A94"/>
    <w:rsid w:val="00784ADF"/>
    <w:rsid w:val="00787193"/>
    <w:rsid w:val="00787725"/>
    <w:rsid w:val="00790E19"/>
    <w:rsid w:val="0079185A"/>
    <w:rsid w:val="0079597B"/>
    <w:rsid w:val="00795F91"/>
    <w:rsid w:val="00797F00"/>
    <w:rsid w:val="007A1BD8"/>
    <w:rsid w:val="007A5756"/>
    <w:rsid w:val="007B234B"/>
    <w:rsid w:val="007B3D91"/>
    <w:rsid w:val="007B3FD8"/>
    <w:rsid w:val="007B45C1"/>
    <w:rsid w:val="007B5A65"/>
    <w:rsid w:val="007B5D4F"/>
    <w:rsid w:val="007B7900"/>
    <w:rsid w:val="007C1232"/>
    <w:rsid w:val="007C32BF"/>
    <w:rsid w:val="007C37ED"/>
    <w:rsid w:val="007C3C8B"/>
    <w:rsid w:val="007C4209"/>
    <w:rsid w:val="007C7938"/>
    <w:rsid w:val="007C7E60"/>
    <w:rsid w:val="007C7FB9"/>
    <w:rsid w:val="007D0893"/>
    <w:rsid w:val="007D265C"/>
    <w:rsid w:val="007D2A09"/>
    <w:rsid w:val="007D47A8"/>
    <w:rsid w:val="007E1139"/>
    <w:rsid w:val="007E2ED3"/>
    <w:rsid w:val="007E7887"/>
    <w:rsid w:val="007E7E87"/>
    <w:rsid w:val="007F0D71"/>
    <w:rsid w:val="007F2903"/>
    <w:rsid w:val="007F4660"/>
    <w:rsid w:val="007F76F8"/>
    <w:rsid w:val="008014A5"/>
    <w:rsid w:val="0080319A"/>
    <w:rsid w:val="00805282"/>
    <w:rsid w:val="00805A6B"/>
    <w:rsid w:val="008103F4"/>
    <w:rsid w:val="00811B3B"/>
    <w:rsid w:val="00811F4C"/>
    <w:rsid w:val="008128B9"/>
    <w:rsid w:val="00813861"/>
    <w:rsid w:val="008153B4"/>
    <w:rsid w:val="00820862"/>
    <w:rsid w:val="008209DB"/>
    <w:rsid w:val="00822823"/>
    <w:rsid w:val="00824E23"/>
    <w:rsid w:val="00827470"/>
    <w:rsid w:val="0083165E"/>
    <w:rsid w:val="00835343"/>
    <w:rsid w:val="00835357"/>
    <w:rsid w:val="00835870"/>
    <w:rsid w:val="008446B5"/>
    <w:rsid w:val="008459E9"/>
    <w:rsid w:val="008472F4"/>
    <w:rsid w:val="008524E4"/>
    <w:rsid w:val="00856301"/>
    <w:rsid w:val="00857173"/>
    <w:rsid w:val="00860DE1"/>
    <w:rsid w:val="00862705"/>
    <w:rsid w:val="00863596"/>
    <w:rsid w:val="008637EA"/>
    <w:rsid w:val="00863A59"/>
    <w:rsid w:val="00865EFF"/>
    <w:rsid w:val="0087015B"/>
    <w:rsid w:val="008704C0"/>
    <w:rsid w:val="00872700"/>
    <w:rsid w:val="00875265"/>
    <w:rsid w:val="00875956"/>
    <w:rsid w:val="0087749E"/>
    <w:rsid w:val="0087789D"/>
    <w:rsid w:val="008778BD"/>
    <w:rsid w:val="00881EFD"/>
    <w:rsid w:val="00884C44"/>
    <w:rsid w:val="008852E7"/>
    <w:rsid w:val="00890378"/>
    <w:rsid w:val="008917D5"/>
    <w:rsid w:val="00892A5C"/>
    <w:rsid w:val="00894010"/>
    <w:rsid w:val="0089411C"/>
    <w:rsid w:val="00894C18"/>
    <w:rsid w:val="00895456"/>
    <w:rsid w:val="00896094"/>
    <w:rsid w:val="00896252"/>
    <w:rsid w:val="008964F8"/>
    <w:rsid w:val="008A0FB6"/>
    <w:rsid w:val="008A2367"/>
    <w:rsid w:val="008A2409"/>
    <w:rsid w:val="008A4F26"/>
    <w:rsid w:val="008A5182"/>
    <w:rsid w:val="008A5D42"/>
    <w:rsid w:val="008A7FA0"/>
    <w:rsid w:val="008B0C78"/>
    <w:rsid w:val="008B117C"/>
    <w:rsid w:val="008B44D0"/>
    <w:rsid w:val="008B4B16"/>
    <w:rsid w:val="008B6C76"/>
    <w:rsid w:val="008B702E"/>
    <w:rsid w:val="008C001E"/>
    <w:rsid w:val="008C1C2E"/>
    <w:rsid w:val="008C3888"/>
    <w:rsid w:val="008C5E45"/>
    <w:rsid w:val="008C68C7"/>
    <w:rsid w:val="008D15E3"/>
    <w:rsid w:val="008D3FC0"/>
    <w:rsid w:val="008D4458"/>
    <w:rsid w:val="008D44A9"/>
    <w:rsid w:val="008D54E5"/>
    <w:rsid w:val="008D6B66"/>
    <w:rsid w:val="008D7CB3"/>
    <w:rsid w:val="008E07C9"/>
    <w:rsid w:val="008E0B67"/>
    <w:rsid w:val="008E0D89"/>
    <w:rsid w:val="008E143C"/>
    <w:rsid w:val="008E25C8"/>
    <w:rsid w:val="008E46DD"/>
    <w:rsid w:val="008E606B"/>
    <w:rsid w:val="008E6A9B"/>
    <w:rsid w:val="008E74C7"/>
    <w:rsid w:val="008F229B"/>
    <w:rsid w:val="008F664F"/>
    <w:rsid w:val="008F7596"/>
    <w:rsid w:val="008F786E"/>
    <w:rsid w:val="00901D65"/>
    <w:rsid w:val="009020C3"/>
    <w:rsid w:val="00903C86"/>
    <w:rsid w:val="00903ECE"/>
    <w:rsid w:val="00905836"/>
    <w:rsid w:val="00905E40"/>
    <w:rsid w:val="009061E4"/>
    <w:rsid w:val="00906793"/>
    <w:rsid w:val="00907206"/>
    <w:rsid w:val="00912D2A"/>
    <w:rsid w:val="00915878"/>
    <w:rsid w:val="009163B8"/>
    <w:rsid w:val="00917E5B"/>
    <w:rsid w:val="009214CE"/>
    <w:rsid w:val="00923DFA"/>
    <w:rsid w:val="00925C0C"/>
    <w:rsid w:val="00926559"/>
    <w:rsid w:val="00927AED"/>
    <w:rsid w:val="00932323"/>
    <w:rsid w:val="00932FC6"/>
    <w:rsid w:val="00942E1E"/>
    <w:rsid w:val="009444DD"/>
    <w:rsid w:val="00944894"/>
    <w:rsid w:val="009451E5"/>
    <w:rsid w:val="00946A19"/>
    <w:rsid w:val="0094706B"/>
    <w:rsid w:val="00947CE2"/>
    <w:rsid w:val="00955EB3"/>
    <w:rsid w:val="0095694C"/>
    <w:rsid w:val="009610FB"/>
    <w:rsid w:val="00964F88"/>
    <w:rsid w:val="009654AA"/>
    <w:rsid w:val="00965ACB"/>
    <w:rsid w:val="00965EAC"/>
    <w:rsid w:val="009709D0"/>
    <w:rsid w:val="00975795"/>
    <w:rsid w:val="009803EB"/>
    <w:rsid w:val="00981218"/>
    <w:rsid w:val="00981B9C"/>
    <w:rsid w:val="00982906"/>
    <w:rsid w:val="00986862"/>
    <w:rsid w:val="00986A47"/>
    <w:rsid w:val="0098783A"/>
    <w:rsid w:val="0099051C"/>
    <w:rsid w:val="00990B50"/>
    <w:rsid w:val="0099120E"/>
    <w:rsid w:val="00993372"/>
    <w:rsid w:val="009935EE"/>
    <w:rsid w:val="00995320"/>
    <w:rsid w:val="00996AB3"/>
    <w:rsid w:val="009A2312"/>
    <w:rsid w:val="009A3AB7"/>
    <w:rsid w:val="009A4CB5"/>
    <w:rsid w:val="009A524C"/>
    <w:rsid w:val="009A5568"/>
    <w:rsid w:val="009A7346"/>
    <w:rsid w:val="009B3CEF"/>
    <w:rsid w:val="009B47AF"/>
    <w:rsid w:val="009B5701"/>
    <w:rsid w:val="009B572B"/>
    <w:rsid w:val="009B67B9"/>
    <w:rsid w:val="009B7DAB"/>
    <w:rsid w:val="009C1001"/>
    <w:rsid w:val="009C1696"/>
    <w:rsid w:val="009C3D31"/>
    <w:rsid w:val="009D30F7"/>
    <w:rsid w:val="009D4E71"/>
    <w:rsid w:val="009D5D42"/>
    <w:rsid w:val="009D5F18"/>
    <w:rsid w:val="009D6D04"/>
    <w:rsid w:val="009E1CDE"/>
    <w:rsid w:val="009E2769"/>
    <w:rsid w:val="009E2D6B"/>
    <w:rsid w:val="009E3F1F"/>
    <w:rsid w:val="009E610C"/>
    <w:rsid w:val="009F35C7"/>
    <w:rsid w:val="009F6B45"/>
    <w:rsid w:val="00A00B6F"/>
    <w:rsid w:val="00A022F8"/>
    <w:rsid w:val="00A0265F"/>
    <w:rsid w:val="00A0268F"/>
    <w:rsid w:val="00A02FF3"/>
    <w:rsid w:val="00A04C64"/>
    <w:rsid w:val="00A150D2"/>
    <w:rsid w:val="00A15BB7"/>
    <w:rsid w:val="00A16217"/>
    <w:rsid w:val="00A165D5"/>
    <w:rsid w:val="00A17458"/>
    <w:rsid w:val="00A17BFB"/>
    <w:rsid w:val="00A20139"/>
    <w:rsid w:val="00A22867"/>
    <w:rsid w:val="00A2308E"/>
    <w:rsid w:val="00A237C4"/>
    <w:rsid w:val="00A26DA6"/>
    <w:rsid w:val="00A27CC8"/>
    <w:rsid w:val="00A31DF1"/>
    <w:rsid w:val="00A321AA"/>
    <w:rsid w:val="00A33ADC"/>
    <w:rsid w:val="00A34A69"/>
    <w:rsid w:val="00A34C8D"/>
    <w:rsid w:val="00A355D3"/>
    <w:rsid w:val="00A376D0"/>
    <w:rsid w:val="00A37FD4"/>
    <w:rsid w:val="00A441C6"/>
    <w:rsid w:val="00A51333"/>
    <w:rsid w:val="00A5281F"/>
    <w:rsid w:val="00A5455F"/>
    <w:rsid w:val="00A549D5"/>
    <w:rsid w:val="00A554A4"/>
    <w:rsid w:val="00A55854"/>
    <w:rsid w:val="00A55E3A"/>
    <w:rsid w:val="00A560A3"/>
    <w:rsid w:val="00A63BA6"/>
    <w:rsid w:val="00A64F67"/>
    <w:rsid w:val="00A65225"/>
    <w:rsid w:val="00A66E1E"/>
    <w:rsid w:val="00A66F2F"/>
    <w:rsid w:val="00A66FB6"/>
    <w:rsid w:val="00A67D48"/>
    <w:rsid w:val="00A73E56"/>
    <w:rsid w:val="00A73FAF"/>
    <w:rsid w:val="00A75D8A"/>
    <w:rsid w:val="00A76384"/>
    <w:rsid w:val="00A774A2"/>
    <w:rsid w:val="00A77975"/>
    <w:rsid w:val="00A77C20"/>
    <w:rsid w:val="00A82174"/>
    <w:rsid w:val="00A8333D"/>
    <w:rsid w:val="00A84A7B"/>
    <w:rsid w:val="00A855E0"/>
    <w:rsid w:val="00A90A9E"/>
    <w:rsid w:val="00A92933"/>
    <w:rsid w:val="00A92D10"/>
    <w:rsid w:val="00A93088"/>
    <w:rsid w:val="00A949AB"/>
    <w:rsid w:val="00A95CCC"/>
    <w:rsid w:val="00A962D6"/>
    <w:rsid w:val="00A96CEF"/>
    <w:rsid w:val="00A9769C"/>
    <w:rsid w:val="00AA00C9"/>
    <w:rsid w:val="00AA0597"/>
    <w:rsid w:val="00AA1B22"/>
    <w:rsid w:val="00AA2B54"/>
    <w:rsid w:val="00AA2E5E"/>
    <w:rsid w:val="00AA348A"/>
    <w:rsid w:val="00AA39E2"/>
    <w:rsid w:val="00AA5F41"/>
    <w:rsid w:val="00AA63B3"/>
    <w:rsid w:val="00AA6AC8"/>
    <w:rsid w:val="00AB0286"/>
    <w:rsid w:val="00AB0296"/>
    <w:rsid w:val="00AB2BA9"/>
    <w:rsid w:val="00AB414B"/>
    <w:rsid w:val="00AB57DA"/>
    <w:rsid w:val="00AB5D8B"/>
    <w:rsid w:val="00AC21F4"/>
    <w:rsid w:val="00AC2694"/>
    <w:rsid w:val="00AC5BCA"/>
    <w:rsid w:val="00AC5F23"/>
    <w:rsid w:val="00AD08CB"/>
    <w:rsid w:val="00AD4768"/>
    <w:rsid w:val="00AD5F64"/>
    <w:rsid w:val="00AD7485"/>
    <w:rsid w:val="00AE178E"/>
    <w:rsid w:val="00AE2A5D"/>
    <w:rsid w:val="00AE44F9"/>
    <w:rsid w:val="00AE5533"/>
    <w:rsid w:val="00AE7F54"/>
    <w:rsid w:val="00AF0EAB"/>
    <w:rsid w:val="00AF1CC1"/>
    <w:rsid w:val="00AF1D66"/>
    <w:rsid w:val="00AF4459"/>
    <w:rsid w:val="00AF504A"/>
    <w:rsid w:val="00AF6005"/>
    <w:rsid w:val="00AF6AFF"/>
    <w:rsid w:val="00B00EC4"/>
    <w:rsid w:val="00B01515"/>
    <w:rsid w:val="00B05592"/>
    <w:rsid w:val="00B10242"/>
    <w:rsid w:val="00B12900"/>
    <w:rsid w:val="00B13DA0"/>
    <w:rsid w:val="00B13E87"/>
    <w:rsid w:val="00B17A07"/>
    <w:rsid w:val="00B204FC"/>
    <w:rsid w:val="00B21080"/>
    <w:rsid w:val="00B2213B"/>
    <w:rsid w:val="00B22C59"/>
    <w:rsid w:val="00B24873"/>
    <w:rsid w:val="00B25E2B"/>
    <w:rsid w:val="00B305C7"/>
    <w:rsid w:val="00B30B72"/>
    <w:rsid w:val="00B327DA"/>
    <w:rsid w:val="00B3421A"/>
    <w:rsid w:val="00B34BFC"/>
    <w:rsid w:val="00B35093"/>
    <w:rsid w:val="00B352C0"/>
    <w:rsid w:val="00B41832"/>
    <w:rsid w:val="00B42987"/>
    <w:rsid w:val="00B444E1"/>
    <w:rsid w:val="00B44BAC"/>
    <w:rsid w:val="00B45036"/>
    <w:rsid w:val="00B45F98"/>
    <w:rsid w:val="00B53140"/>
    <w:rsid w:val="00B60AC5"/>
    <w:rsid w:val="00B64042"/>
    <w:rsid w:val="00B66D0D"/>
    <w:rsid w:val="00B72010"/>
    <w:rsid w:val="00B722A0"/>
    <w:rsid w:val="00B7252D"/>
    <w:rsid w:val="00B7578B"/>
    <w:rsid w:val="00B77972"/>
    <w:rsid w:val="00B82104"/>
    <w:rsid w:val="00B82ECA"/>
    <w:rsid w:val="00B83838"/>
    <w:rsid w:val="00B8447B"/>
    <w:rsid w:val="00B8657F"/>
    <w:rsid w:val="00B90542"/>
    <w:rsid w:val="00B91040"/>
    <w:rsid w:val="00B92777"/>
    <w:rsid w:val="00B94A00"/>
    <w:rsid w:val="00B94EE7"/>
    <w:rsid w:val="00B951BF"/>
    <w:rsid w:val="00B95CCB"/>
    <w:rsid w:val="00B95D36"/>
    <w:rsid w:val="00B97679"/>
    <w:rsid w:val="00B977DB"/>
    <w:rsid w:val="00BA1D96"/>
    <w:rsid w:val="00BA420F"/>
    <w:rsid w:val="00BA6695"/>
    <w:rsid w:val="00BA6F86"/>
    <w:rsid w:val="00BB12BC"/>
    <w:rsid w:val="00BB37AB"/>
    <w:rsid w:val="00BB386D"/>
    <w:rsid w:val="00BB422A"/>
    <w:rsid w:val="00BB5743"/>
    <w:rsid w:val="00BC33D0"/>
    <w:rsid w:val="00BC3FCC"/>
    <w:rsid w:val="00BC702A"/>
    <w:rsid w:val="00BD2806"/>
    <w:rsid w:val="00BD32DA"/>
    <w:rsid w:val="00BD3524"/>
    <w:rsid w:val="00BD4E6B"/>
    <w:rsid w:val="00BD5BCD"/>
    <w:rsid w:val="00BD613F"/>
    <w:rsid w:val="00BD6371"/>
    <w:rsid w:val="00BD723B"/>
    <w:rsid w:val="00BE13D3"/>
    <w:rsid w:val="00BE1CD1"/>
    <w:rsid w:val="00BE4899"/>
    <w:rsid w:val="00BE58ED"/>
    <w:rsid w:val="00BE63BD"/>
    <w:rsid w:val="00BE6B7F"/>
    <w:rsid w:val="00BE6E79"/>
    <w:rsid w:val="00BE7F0F"/>
    <w:rsid w:val="00BF1B49"/>
    <w:rsid w:val="00BF1CC6"/>
    <w:rsid w:val="00BF4C5C"/>
    <w:rsid w:val="00BF713A"/>
    <w:rsid w:val="00BF714F"/>
    <w:rsid w:val="00C01CBE"/>
    <w:rsid w:val="00C0292C"/>
    <w:rsid w:val="00C0354A"/>
    <w:rsid w:val="00C060C6"/>
    <w:rsid w:val="00C063F9"/>
    <w:rsid w:val="00C06D12"/>
    <w:rsid w:val="00C11553"/>
    <w:rsid w:val="00C1346F"/>
    <w:rsid w:val="00C15483"/>
    <w:rsid w:val="00C15B4A"/>
    <w:rsid w:val="00C16904"/>
    <w:rsid w:val="00C172C1"/>
    <w:rsid w:val="00C17B4D"/>
    <w:rsid w:val="00C2282D"/>
    <w:rsid w:val="00C27FA8"/>
    <w:rsid w:val="00C33E6A"/>
    <w:rsid w:val="00C34031"/>
    <w:rsid w:val="00C37A36"/>
    <w:rsid w:val="00C37FDF"/>
    <w:rsid w:val="00C414CC"/>
    <w:rsid w:val="00C42991"/>
    <w:rsid w:val="00C43F12"/>
    <w:rsid w:val="00C50BD4"/>
    <w:rsid w:val="00C52FCD"/>
    <w:rsid w:val="00C5553B"/>
    <w:rsid w:val="00C571F7"/>
    <w:rsid w:val="00C57A93"/>
    <w:rsid w:val="00C605DF"/>
    <w:rsid w:val="00C61D5C"/>
    <w:rsid w:val="00C62277"/>
    <w:rsid w:val="00C6367A"/>
    <w:rsid w:val="00C63AFC"/>
    <w:rsid w:val="00C63F62"/>
    <w:rsid w:val="00C733F9"/>
    <w:rsid w:val="00C73C3E"/>
    <w:rsid w:val="00C73F90"/>
    <w:rsid w:val="00C75982"/>
    <w:rsid w:val="00C8368A"/>
    <w:rsid w:val="00C8713C"/>
    <w:rsid w:val="00C87582"/>
    <w:rsid w:val="00C90A69"/>
    <w:rsid w:val="00C90FE9"/>
    <w:rsid w:val="00C91816"/>
    <w:rsid w:val="00C933BF"/>
    <w:rsid w:val="00C93B96"/>
    <w:rsid w:val="00C94807"/>
    <w:rsid w:val="00C97673"/>
    <w:rsid w:val="00C97EC7"/>
    <w:rsid w:val="00CA0178"/>
    <w:rsid w:val="00CA0C98"/>
    <w:rsid w:val="00CA1623"/>
    <w:rsid w:val="00CA2021"/>
    <w:rsid w:val="00CA2B4B"/>
    <w:rsid w:val="00CA563A"/>
    <w:rsid w:val="00CA78DE"/>
    <w:rsid w:val="00CA7ED8"/>
    <w:rsid w:val="00CB10F7"/>
    <w:rsid w:val="00CB2B04"/>
    <w:rsid w:val="00CB2F64"/>
    <w:rsid w:val="00CB562D"/>
    <w:rsid w:val="00CB57AD"/>
    <w:rsid w:val="00CB5B0B"/>
    <w:rsid w:val="00CB5CBE"/>
    <w:rsid w:val="00CB766C"/>
    <w:rsid w:val="00CC2D6E"/>
    <w:rsid w:val="00CC2E2A"/>
    <w:rsid w:val="00CC405B"/>
    <w:rsid w:val="00CC459F"/>
    <w:rsid w:val="00CC47C4"/>
    <w:rsid w:val="00CC5721"/>
    <w:rsid w:val="00CC63E0"/>
    <w:rsid w:val="00CD2446"/>
    <w:rsid w:val="00CD369A"/>
    <w:rsid w:val="00CD3B1A"/>
    <w:rsid w:val="00CD54F3"/>
    <w:rsid w:val="00CD633C"/>
    <w:rsid w:val="00CE0863"/>
    <w:rsid w:val="00CE17B5"/>
    <w:rsid w:val="00CE3157"/>
    <w:rsid w:val="00CE5F36"/>
    <w:rsid w:val="00CE748B"/>
    <w:rsid w:val="00CF050F"/>
    <w:rsid w:val="00CF1C68"/>
    <w:rsid w:val="00CF2EC6"/>
    <w:rsid w:val="00CF3384"/>
    <w:rsid w:val="00CF38DA"/>
    <w:rsid w:val="00CF42D8"/>
    <w:rsid w:val="00CF758D"/>
    <w:rsid w:val="00D02818"/>
    <w:rsid w:val="00D02F62"/>
    <w:rsid w:val="00D03B0F"/>
    <w:rsid w:val="00D04D02"/>
    <w:rsid w:val="00D05798"/>
    <w:rsid w:val="00D127EB"/>
    <w:rsid w:val="00D13A91"/>
    <w:rsid w:val="00D16557"/>
    <w:rsid w:val="00D17ED6"/>
    <w:rsid w:val="00D226DB"/>
    <w:rsid w:val="00D23037"/>
    <w:rsid w:val="00D240CA"/>
    <w:rsid w:val="00D24DD8"/>
    <w:rsid w:val="00D2582D"/>
    <w:rsid w:val="00D274B5"/>
    <w:rsid w:val="00D33039"/>
    <w:rsid w:val="00D347F3"/>
    <w:rsid w:val="00D373C0"/>
    <w:rsid w:val="00D404EB"/>
    <w:rsid w:val="00D4150D"/>
    <w:rsid w:val="00D468C2"/>
    <w:rsid w:val="00D47D3E"/>
    <w:rsid w:val="00D5091D"/>
    <w:rsid w:val="00D5181C"/>
    <w:rsid w:val="00D62EA1"/>
    <w:rsid w:val="00D655F9"/>
    <w:rsid w:val="00D73E35"/>
    <w:rsid w:val="00D73F26"/>
    <w:rsid w:val="00D81979"/>
    <w:rsid w:val="00D83D35"/>
    <w:rsid w:val="00D850B0"/>
    <w:rsid w:val="00D878E5"/>
    <w:rsid w:val="00D900A7"/>
    <w:rsid w:val="00D928A7"/>
    <w:rsid w:val="00D92F16"/>
    <w:rsid w:val="00D94EB2"/>
    <w:rsid w:val="00D972D7"/>
    <w:rsid w:val="00D97E34"/>
    <w:rsid w:val="00DA007F"/>
    <w:rsid w:val="00DA0117"/>
    <w:rsid w:val="00DA02D5"/>
    <w:rsid w:val="00DA42F3"/>
    <w:rsid w:val="00DA4317"/>
    <w:rsid w:val="00DA7053"/>
    <w:rsid w:val="00DB078D"/>
    <w:rsid w:val="00DB6F74"/>
    <w:rsid w:val="00DC2CB7"/>
    <w:rsid w:val="00DC496A"/>
    <w:rsid w:val="00DC4B04"/>
    <w:rsid w:val="00DC7C24"/>
    <w:rsid w:val="00DD0A2C"/>
    <w:rsid w:val="00DD14A0"/>
    <w:rsid w:val="00DD2285"/>
    <w:rsid w:val="00DD33A5"/>
    <w:rsid w:val="00DD7E94"/>
    <w:rsid w:val="00DE03B9"/>
    <w:rsid w:val="00DE1052"/>
    <w:rsid w:val="00DE452A"/>
    <w:rsid w:val="00DE6C6D"/>
    <w:rsid w:val="00DF0AEE"/>
    <w:rsid w:val="00DF22DA"/>
    <w:rsid w:val="00DF3BF5"/>
    <w:rsid w:val="00DF3FA1"/>
    <w:rsid w:val="00DF3FAE"/>
    <w:rsid w:val="00E0022A"/>
    <w:rsid w:val="00E008FB"/>
    <w:rsid w:val="00E01BC6"/>
    <w:rsid w:val="00E05CA6"/>
    <w:rsid w:val="00E074EC"/>
    <w:rsid w:val="00E10088"/>
    <w:rsid w:val="00E10A23"/>
    <w:rsid w:val="00E110C7"/>
    <w:rsid w:val="00E112C2"/>
    <w:rsid w:val="00E132BC"/>
    <w:rsid w:val="00E17456"/>
    <w:rsid w:val="00E20173"/>
    <w:rsid w:val="00E21506"/>
    <w:rsid w:val="00E220D6"/>
    <w:rsid w:val="00E24560"/>
    <w:rsid w:val="00E2771D"/>
    <w:rsid w:val="00E305FF"/>
    <w:rsid w:val="00E32780"/>
    <w:rsid w:val="00E363A1"/>
    <w:rsid w:val="00E36DB1"/>
    <w:rsid w:val="00E3706C"/>
    <w:rsid w:val="00E42557"/>
    <w:rsid w:val="00E42DA4"/>
    <w:rsid w:val="00E43308"/>
    <w:rsid w:val="00E445CF"/>
    <w:rsid w:val="00E449B4"/>
    <w:rsid w:val="00E45D47"/>
    <w:rsid w:val="00E5472C"/>
    <w:rsid w:val="00E55F3E"/>
    <w:rsid w:val="00E62CAE"/>
    <w:rsid w:val="00E63449"/>
    <w:rsid w:val="00E64095"/>
    <w:rsid w:val="00E6426C"/>
    <w:rsid w:val="00E651C5"/>
    <w:rsid w:val="00E70192"/>
    <w:rsid w:val="00E72BA0"/>
    <w:rsid w:val="00E73D01"/>
    <w:rsid w:val="00E74F95"/>
    <w:rsid w:val="00E754B9"/>
    <w:rsid w:val="00E7666B"/>
    <w:rsid w:val="00E7796E"/>
    <w:rsid w:val="00E805C5"/>
    <w:rsid w:val="00E84FD7"/>
    <w:rsid w:val="00E866A5"/>
    <w:rsid w:val="00E8690E"/>
    <w:rsid w:val="00E872DB"/>
    <w:rsid w:val="00E94081"/>
    <w:rsid w:val="00E97186"/>
    <w:rsid w:val="00E97A56"/>
    <w:rsid w:val="00EA038F"/>
    <w:rsid w:val="00EA0594"/>
    <w:rsid w:val="00EA1EC2"/>
    <w:rsid w:val="00EA2760"/>
    <w:rsid w:val="00EA2884"/>
    <w:rsid w:val="00EA4957"/>
    <w:rsid w:val="00EB146F"/>
    <w:rsid w:val="00EB304E"/>
    <w:rsid w:val="00EB31E5"/>
    <w:rsid w:val="00EB3208"/>
    <w:rsid w:val="00EB49BF"/>
    <w:rsid w:val="00EB4C3E"/>
    <w:rsid w:val="00EB59D4"/>
    <w:rsid w:val="00EC5DFE"/>
    <w:rsid w:val="00EC687C"/>
    <w:rsid w:val="00ED0B3A"/>
    <w:rsid w:val="00ED3596"/>
    <w:rsid w:val="00ED75FC"/>
    <w:rsid w:val="00ED7DB8"/>
    <w:rsid w:val="00EE02FA"/>
    <w:rsid w:val="00EE13BB"/>
    <w:rsid w:val="00EE3E37"/>
    <w:rsid w:val="00EE3ED2"/>
    <w:rsid w:val="00EE4776"/>
    <w:rsid w:val="00EF1358"/>
    <w:rsid w:val="00EF23BB"/>
    <w:rsid w:val="00EF25CF"/>
    <w:rsid w:val="00EF2CBE"/>
    <w:rsid w:val="00EF3577"/>
    <w:rsid w:val="00EF4179"/>
    <w:rsid w:val="00EF4501"/>
    <w:rsid w:val="00EF60D4"/>
    <w:rsid w:val="00F00991"/>
    <w:rsid w:val="00F01341"/>
    <w:rsid w:val="00F02E2E"/>
    <w:rsid w:val="00F03798"/>
    <w:rsid w:val="00F03C37"/>
    <w:rsid w:val="00F0559B"/>
    <w:rsid w:val="00F11D2D"/>
    <w:rsid w:val="00F13160"/>
    <w:rsid w:val="00F13361"/>
    <w:rsid w:val="00F13871"/>
    <w:rsid w:val="00F146EF"/>
    <w:rsid w:val="00F1545D"/>
    <w:rsid w:val="00F17E31"/>
    <w:rsid w:val="00F210DC"/>
    <w:rsid w:val="00F238D5"/>
    <w:rsid w:val="00F23A69"/>
    <w:rsid w:val="00F23EA3"/>
    <w:rsid w:val="00F24315"/>
    <w:rsid w:val="00F24C93"/>
    <w:rsid w:val="00F25729"/>
    <w:rsid w:val="00F25F7D"/>
    <w:rsid w:val="00F26710"/>
    <w:rsid w:val="00F27559"/>
    <w:rsid w:val="00F27B30"/>
    <w:rsid w:val="00F340B3"/>
    <w:rsid w:val="00F34934"/>
    <w:rsid w:val="00F353A6"/>
    <w:rsid w:val="00F375B6"/>
    <w:rsid w:val="00F40193"/>
    <w:rsid w:val="00F423D5"/>
    <w:rsid w:val="00F42F90"/>
    <w:rsid w:val="00F433EB"/>
    <w:rsid w:val="00F436D1"/>
    <w:rsid w:val="00F52626"/>
    <w:rsid w:val="00F53826"/>
    <w:rsid w:val="00F559A3"/>
    <w:rsid w:val="00F56285"/>
    <w:rsid w:val="00F572E8"/>
    <w:rsid w:val="00F63272"/>
    <w:rsid w:val="00F63C86"/>
    <w:rsid w:val="00F65830"/>
    <w:rsid w:val="00F664DF"/>
    <w:rsid w:val="00F667B9"/>
    <w:rsid w:val="00F70BB5"/>
    <w:rsid w:val="00F73107"/>
    <w:rsid w:val="00F7641A"/>
    <w:rsid w:val="00F77CD4"/>
    <w:rsid w:val="00F81ABC"/>
    <w:rsid w:val="00F83E6D"/>
    <w:rsid w:val="00F848EC"/>
    <w:rsid w:val="00F85994"/>
    <w:rsid w:val="00F87E1B"/>
    <w:rsid w:val="00F909D7"/>
    <w:rsid w:val="00F951C2"/>
    <w:rsid w:val="00F96B85"/>
    <w:rsid w:val="00F96D13"/>
    <w:rsid w:val="00F96D3B"/>
    <w:rsid w:val="00FA49DB"/>
    <w:rsid w:val="00FA5F03"/>
    <w:rsid w:val="00FA6B8D"/>
    <w:rsid w:val="00FB391D"/>
    <w:rsid w:val="00FB3986"/>
    <w:rsid w:val="00FB3FA9"/>
    <w:rsid w:val="00FB52F6"/>
    <w:rsid w:val="00FB5742"/>
    <w:rsid w:val="00FB6805"/>
    <w:rsid w:val="00FC28E3"/>
    <w:rsid w:val="00FC3398"/>
    <w:rsid w:val="00FC63D6"/>
    <w:rsid w:val="00FC7552"/>
    <w:rsid w:val="00FC7E6E"/>
    <w:rsid w:val="00FC7F4D"/>
    <w:rsid w:val="00FD0828"/>
    <w:rsid w:val="00FD2A61"/>
    <w:rsid w:val="00FD3262"/>
    <w:rsid w:val="00FD44BF"/>
    <w:rsid w:val="00FD4884"/>
    <w:rsid w:val="00FD579A"/>
    <w:rsid w:val="00FD6927"/>
    <w:rsid w:val="00FE08F8"/>
    <w:rsid w:val="00FE5406"/>
    <w:rsid w:val="00FE54B2"/>
    <w:rsid w:val="00FE7D29"/>
    <w:rsid w:val="00FF1500"/>
    <w:rsid w:val="00FF1A14"/>
    <w:rsid w:val="00FF48E5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B70DC9"/>
  <w15:docId w15:val="{614A31F1-1454-45AE-AC9E-20D81A9D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17000"/>
    <w:rPr>
      <w:rFonts w:eastAsia="Calibri"/>
      <w:sz w:val="24"/>
      <w:szCs w:val="24"/>
    </w:rPr>
  </w:style>
  <w:style w:type="paragraph" w:styleId="Nadpis1">
    <w:name w:val="heading 1"/>
    <w:aliases w:val="kapitola"/>
    <w:basedOn w:val="Normln"/>
    <w:next w:val="Normln"/>
    <w:qFormat/>
    <w:rsid w:val="007C3C8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7C3C8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959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F238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nnadpis">
    <w:name w:val="Hlavní nadpis"/>
    <w:basedOn w:val="Nadpis1"/>
    <w:rsid w:val="0039597C"/>
    <w:pPr>
      <w:tabs>
        <w:tab w:val="left" w:pos="7230"/>
      </w:tabs>
      <w:spacing w:before="120" w:after="120"/>
    </w:pPr>
    <w:rPr>
      <w:rFonts w:ascii="Arial Narrow" w:hAnsi="Arial Narrow" w:cs="Times New Roman"/>
      <w:bCs w:val="0"/>
      <w:caps/>
      <w:kern w:val="0"/>
    </w:rPr>
  </w:style>
  <w:style w:type="paragraph" w:customStyle="1" w:styleId="Podnadpis1">
    <w:name w:val="Podnadpis1"/>
    <w:basedOn w:val="Nadpis2"/>
    <w:rsid w:val="0039597C"/>
    <w:pPr>
      <w:spacing w:before="120" w:after="120"/>
    </w:pPr>
    <w:rPr>
      <w:rFonts w:cs="Times New Roman"/>
      <w:bCs w:val="0"/>
      <w:i w:val="0"/>
      <w:iCs w:val="0"/>
      <w:smallCaps/>
    </w:rPr>
  </w:style>
  <w:style w:type="paragraph" w:customStyle="1" w:styleId="Tunnadpisbezsel">
    <w:name w:val="Tučný nadpis bez čísel"/>
    <w:basedOn w:val="Nadpis3"/>
    <w:rsid w:val="0039597C"/>
  </w:style>
  <w:style w:type="paragraph" w:customStyle="1" w:styleId="StylNadpis2">
    <w:name w:val="Styl Nadpis 2"/>
    <w:aliases w:val="Nadpis 2a + Vlevo:  0 cm První řádek:  0 cm"/>
    <w:basedOn w:val="Nadpis2"/>
    <w:autoRedefine/>
    <w:rsid w:val="007C3C8B"/>
    <w:pPr>
      <w:numPr>
        <w:ilvl w:val="0"/>
        <w:numId w:val="0"/>
      </w:numPr>
      <w:spacing w:before="120" w:after="120"/>
    </w:pPr>
    <w:rPr>
      <w:rFonts w:cs="Times New Roman"/>
      <w:i w:val="0"/>
      <w:iCs w:val="0"/>
      <w:smallCaps/>
      <w:sz w:val="26"/>
      <w:szCs w:val="20"/>
    </w:rPr>
  </w:style>
  <w:style w:type="paragraph" w:styleId="Seznamobrzk">
    <w:name w:val="table of figures"/>
    <w:aliases w:val="Seznam tabulek"/>
    <w:basedOn w:val="Normln"/>
    <w:next w:val="Normln"/>
    <w:semiHidden/>
    <w:rsid w:val="00193F53"/>
    <w:pPr>
      <w:ind w:left="400" w:hanging="400"/>
    </w:pPr>
    <w:rPr>
      <w:rFonts w:ascii="Arial" w:hAnsi="Arial"/>
      <w:b/>
      <w:i/>
      <w:sz w:val="20"/>
    </w:rPr>
  </w:style>
  <w:style w:type="paragraph" w:styleId="Zhlav">
    <w:name w:val="header"/>
    <w:basedOn w:val="Normln"/>
    <w:link w:val="ZhlavChar"/>
    <w:uiPriority w:val="99"/>
    <w:rsid w:val="00FD326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326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AA2B5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AA2B54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6C63B4"/>
    <w:rPr>
      <w:b/>
      <w:bCs/>
    </w:rPr>
  </w:style>
  <w:style w:type="paragraph" w:styleId="Textpoznpodarou">
    <w:name w:val="footnote text"/>
    <w:basedOn w:val="Normln"/>
    <w:link w:val="TextpoznpodarouChar"/>
    <w:rsid w:val="009B3CEF"/>
    <w:pPr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rsid w:val="009B3CEF"/>
    <w:rPr>
      <w:rFonts w:ascii="Arial" w:hAnsi="Arial"/>
    </w:rPr>
  </w:style>
  <w:style w:type="character" w:styleId="Znakapoznpodarou">
    <w:name w:val="footnote reference"/>
    <w:rsid w:val="009B3CEF"/>
    <w:rPr>
      <w:vertAlign w:val="superscript"/>
    </w:rPr>
  </w:style>
  <w:style w:type="paragraph" w:styleId="Normlnweb">
    <w:name w:val="Normal (Web)"/>
    <w:basedOn w:val="Normln"/>
    <w:uiPriority w:val="99"/>
    <w:unhideWhenUsed/>
    <w:rsid w:val="00017000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F25729"/>
    <w:pPr>
      <w:ind w:left="720"/>
    </w:pPr>
    <w:rPr>
      <w:rFonts w:ascii="Calibri" w:hAnsi="Calibri"/>
      <w:sz w:val="22"/>
      <w:szCs w:val="22"/>
    </w:rPr>
  </w:style>
  <w:style w:type="character" w:styleId="Zdraznn">
    <w:name w:val="Emphasis"/>
    <w:uiPriority w:val="20"/>
    <w:qFormat/>
    <w:rsid w:val="00F25729"/>
    <w:rPr>
      <w:i/>
      <w:iCs/>
    </w:rPr>
  </w:style>
  <w:style w:type="character" w:styleId="Hypertextovodkaz">
    <w:name w:val="Hyperlink"/>
    <w:uiPriority w:val="99"/>
    <w:unhideWhenUsed/>
    <w:rsid w:val="00F25729"/>
    <w:rPr>
      <w:color w:val="0000FF"/>
      <w:u w:val="single"/>
    </w:rPr>
  </w:style>
  <w:style w:type="paragraph" w:styleId="Zkladntext">
    <w:name w:val="Body Text"/>
    <w:basedOn w:val="Normln"/>
    <w:link w:val="ZkladntextChar"/>
    <w:rsid w:val="006F27FC"/>
    <w:rPr>
      <w:rFonts w:eastAsia="Times New Roman"/>
      <w:b/>
      <w:sz w:val="28"/>
      <w:szCs w:val="28"/>
      <w:lang w:val="x-none" w:eastAsia="x-none"/>
    </w:rPr>
  </w:style>
  <w:style w:type="character" w:customStyle="1" w:styleId="ZkladntextChar">
    <w:name w:val="Základní text Char"/>
    <w:link w:val="Zkladntext"/>
    <w:rsid w:val="006F27FC"/>
    <w:rPr>
      <w:b/>
      <w:sz w:val="28"/>
      <w:szCs w:val="28"/>
    </w:rPr>
  </w:style>
  <w:style w:type="character" w:customStyle="1" w:styleId="Nadpis4Char">
    <w:name w:val="Nadpis 4 Char"/>
    <w:basedOn w:val="Standardnpsmoodstavce"/>
    <w:link w:val="Nadpis4"/>
    <w:semiHidden/>
    <w:rsid w:val="00F238D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ZhlavChar">
    <w:name w:val="Záhlaví Char"/>
    <w:link w:val="Zhlav"/>
    <w:uiPriority w:val="99"/>
    <w:rsid w:val="00617BBD"/>
    <w:rPr>
      <w:rFonts w:eastAsia="Calibri"/>
      <w:sz w:val="24"/>
      <w:szCs w:val="24"/>
    </w:rPr>
  </w:style>
  <w:style w:type="character" w:customStyle="1" w:styleId="Nevyeenzmnka1">
    <w:name w:val="Nevyřešená zmínka1"/>
    <w:basedOn w:val="Standardnpsmoodstavce"/>
    <w:rsid w:val="0082086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semiHidden/>
    <w:unhideWhenUsed/>
    <w:rsid w:val="0028750D"/>
    <w:rPr>
      <w:color w:val="800080" w:themeColor="followedHyperlink"/>
      <w:u w:val="single"/>
    </w:rPr>
  </w:style>
  <w:style w:type="paragraph" w:customStyle="1" w:styleId="Default">
    <w:name w:val="Default"/>
    <w:rsid w:val="00A5455F"/>
    <w:pPr>
      <w:autoSpaceDE w:val="0"/>
      <w:autoSpaceDN w:val="0"/>
      <w:adjustRightInd w:val="0"/>
    </w:pPr>
    <w:rPr>
      <w:rFonts w:ascii="Clara Sans Book" w:hAnsi="Clara Sans Book" w:cs="Clara Sans Book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A5455F"/>
    <w:pPr>
      <w:spacing w:line="241" w:lineRule="atLeast"/>
    </w:pPr>
    <w:rPr>
      <w:rFonts w:cs="Times New Roman"/>
      <w:color w:val="auto"/>
    </w:rPr>
  </w:style>
  <w:style w:type="table" w:styleId="Mkatabulky">
    <w:name w:val="Table Grid"/>
    <w:basedOn w:val="Normlntabulka"/>
    <w:rsid w:val="001F67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5694C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402C8D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02285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semiHidden/>
    <w:unhideWhenUsed/>
    <w:rsid w:val="004323B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323B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4323BC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323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323BC"/>
    <w:rPr>
      <w:rFonts w:eastAsia="Calibri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7E7E87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00F6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6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1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1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55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12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nenekuda.cz/pribehostroj/" TargetMode="External"/><Relationship Id="rId13" Type="http://schemas.openxmlformats.org/officeDocument/2006/relationships/hyperlink" Target="https://www.ucitelnice.cz/author/999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ystavapohadek.cz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go.cz/knihy/pis-nebo-streli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albatrosmedia.cz/tituly/39806736/tvurci-psani-pro-male-spisovatele-a-spisovatelky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enenekuda.cz/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emanova\Dokumenty\vzor%20-%20&#353;ablona%20Pos&#225;zav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DE158-158B-488E-9E1B-7A506AE0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Settings\Zemanova\Dokumenty\vzor - šablona Posázaví.dotx</Template>
  <TotalTime>8</TotalTime>
  <Pages>3</Pages>
  <Words>425</Words>
  <Characters>2509</Characters>
  <Application>Microsoft Office Word</Application>
  <DocSecurity>0</DocSecurity>
  <Lines>20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Posázaví o.p.s.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Bohunka</cp:lastModifiedBy>
  <cp:revision>9</cp:revision>
  <cp:lastPrinted>2020-11-12T07:53:00Z</cp:lastPrinted>
  <dcterms:created xsi:type="dcterms:W3CDTF">2021-12-14T09:08:00Z</dcterms:created>
  <dcterms:modified xsi:type="dcterms:W3CDTF">2021-12-14T14:42:00Z</dcterms:modified>
</cp:coreProperties>
</file>